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313C" w14:textId="64C040C5" w:rsidR="00E137DE" w:rsidRPr="00485D09" w:rsidRDefault="003D727E">
      <w:pPr>
        <w:rPr>
          <w:sz w:val="22"/>
        </w:rPr>
      </w:pPr>
      <w:r w:rsidRPr="00485D09">
        <w:rPr>
          <w:noProof/>
          <w:sz w:val="22"/>
          <w:lang w:eastAsia="de-DE"/>
        </w:rPr>
        <w:drawing>
          <wp:anchor distT="0" distB="0" distL="114300" distR="114300" simplePos="0" relativeHeight="251658240" behindDoc="0" locked="0" layoutInCell="1" allowOverlap="1" wp14:anchorId="7998CB61" wp14:editId="1E73360B">
            <wp:simplePos x="0" y="0"/>
            <wp:positionH relativeFrom="page">
              <wp:posOffset>-2540</wp:posOffset>
            </wp:positionH>
            <wp:positionV relativeFrom="paragraph">
              <wp:posOffset>-836295</wp:posOffset>
            </wp:positionV>
            <wp:extent cx="7553325" cy="147574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A8EAF" w14:textId="59BA8D01" w:rsidR="00460DD0" w:rsidRDefault="00460DD0">
      <w:pPr>
        <w:rPr>
          <w:sz w:val="18"/>
        </w:rPr>
      </w:pPr>
    </w:p>
    <w:p w14:paraId="3DB098C8" w14:textId="3BEBC2DB" w:rsidR="00C93234" w:rsidRPr="00485D09" w:rsidRDefault="00C93234">
      <w:pPr>
        <w:rPr>
          <w:sz w:val="18"/>
        </w:rPr>
      </w:pPr>
    </w:p>
    <w:p w14:paraId="051DD440" w14:textId="2B333FFE" w:rsidR="00BD6D96" w:rsidRPr="003D727E" w:rsidRDefault="00805955" w:rsidP="005F3855">
      <w:pPr>
        <w:spacing w:after="240"/>
        <w:rPr>
          <w:sz w:val="28"/>
        </w:rPr>
      </w:pPr>
      <w:r w:rsidRPr="003D727E">
        <w:rPr>
          <w:sz w:val="28"/>
        </w:rPr>
        <w:t xml:space="preserve">Sehr geehrte </w:t>
      </w:r>
      <w:r w:rsidR="00BB6339" w:rsidRPr="003D727E">
        <w:rPr>
          <w:sz w:val="28"/>
        </w:rPr>
        <w:t>Hobbykünstler,</w:t>
      </w:r>
    </w:p>
    <w:p w14:paraId="646458EA" w14:textId="21655F95" w:rsidR="00805955" w:rsidRPr="003D727E" w:rsidRDefault="005F3855" w:rsidP="000F024D">
      <w:pPr>
        <w:spacing w:before="240"/>
        <w:ind w:firstLine="142"/>
        <w:rPr>
          <w:sz w:val="28"/>
          <w:szCs w:val="24"/>
        </w:rPr>
      </w:pPr>
      <w:r>
        <w:rPr>
          <w:sz w:val="28"/>
          <w:szCs w:val="24"/>
        </w:rPr>
        <w:t>a</w:t>
      </w:r>
      <w:r w:rsidR="00C14001" w:rsidRPr="003D727E">
        <w:rPr>
          <w:sz w:val="28"/>
          <w:szCs w:val="24"/>
        </w:rPr>
        <w:t xml:space="preserve">m </w:t>
      </w:r>
      <w:r w:rsidR="00466456">
        <w:rPr>
          <w:sz w:val="28"/>
          <w:szCs w:val="24"/>
        </w:rPr>
        <w:t>6</w:t>
      </w:r>
      <w:r w:rsidR="003D727E" w:rsidRPr="003D727E">
        <w:rPr>
          <w:sz w:val="28"/>
          <w:szCs w:val="24"/>
        </w:rPr>
        <w:t>.</w:t>
      </w:r>
      <w:r w:rsidR="00C14001" w:rsidRPr="003D727E">
        <w:rPr>
          <w:sz w:val="28"/>
          <w:szCs w:val="24"/>
        </w:rPr>
        <w:t xml:space="preserve"> </w:t>
      </w:r>
      <w:r w:rsidR="004C4221" w:rsidRPr="003D727E">
        <w:rPr>
          <w:sz w:val="28"/>
          <w:szCs w:val="24"/>
        </w:rPr>
        <w:t>u</w:t>
      </w:r>
      <w:r w:rsidR="00C14001" w:rsidRPr="003D727E">
        <w:rPr>
          <w:sz w:val="28"/>
          <w:szCs w:val="24"/>
        </w:rPr>
        <w:t>nd</w:t>
      </w:r>
      <w:r w:rsidR="004C4221" w:rsidRPr="003D727E">
        <w:rPr>
          <w:sz w:val="28"/>
          <w:szCs w:val="24"/>
        </w:rPr>
        <w:t xml:space="preserve"> </w:t>
      </w:r>
      <w:r w:rsidR="00466456">
        <w:rPr>
          <w:sz w:val="28"/>
          <w:szCs w:val="24"/>
        </w:rPr>
        <w:t>7</w:t>
      </w:r>
      <w:r w:rsidR="004C4221" w:rsidRPr="003D727E">
        <w:rPr>
          <w:sz w:val="28"/>
          <w:szCs w:val="24"/>
        </w:rPr>
        <w:t>. November 20</w:t>
      </w:r>
      <w:r w:rsidR="007F6049" w:rsidRPr="003D727E">
        <w:rPr>
          <w:sz w:val="28"/>
          <w:szCs w:val="24"/>
        </w:rPr>
        <w:t>2</w:t>
      </w:r>
      <w:r w:rsidR="00466456">
        <w:rPr>
          <w:sz w:val="28"/>
          <w:szCs w:val="24"/>
        </w:rPr>
        <w:t>7</w:t>
      </w:r>
      <w:r w:rsidR="00805955" w:rsidRPr="003D727E">
        <w:rPr>
          <w:sz w:val="28"/>
          <w:szCs w:val="24"/>
        </w:rPr>
        <w:t xml:space="preserve"> </w:t>
      </w:r>
      <w:r w:rsidR="00BD3B7E" w:rsidRPr="003D727E">
        <w:rPr>
          <w:sz w:val="28"/>
          <w:szCs w:val="24"/>
        </w:rPr>
        <w:t xml:space="preserve">findet </w:t>
      </w:r>
      <w:r w:rsidR="00805955" w:rsidRPr="003D727E">
        <w:rPr>
          <w:sz w:val="28"/>
          <w:szCs w:val="24"/>
        </w:rPr>
        <w:t xml:space="preserve">wieder </w:t>
      </w:r>
      <w:r w:rsidR="005C67BF" w:rsidRPr="003D727E">
        <w:rPr>
          <w:sz w:val="28"/>
          <w:szCs w:val="24"/>
        </w:rPr>
        <w:t>der</w:t>
      </w:r>
      <w:r w:rsidR="00805955" w:rsidRPr="003D727E">
        <w:rPr>
          <w:sz w:val="28"/>
          <w:szCs w:val="24"/>
        </w:rPr>
        <w:t xml:space="preserve"> Hobbykünstlermarkt in Ammerthal</w:t>
      </w:r>
      <w:r w:rsidR="005039E2" w:rsidRPr="003D727E">
        <w:rPr>
          <w:sz w:val="28"/>
          <w:szCs w:val="24"/>
        </w:rPr>
        <w:t>, Kaiser-Heinrich-Str. 4,</w:t>
      </w:r>
      <w:r w:rsidR="00805955" w:rsidRPr="003D727E">
        <w:rPr>
          <w:sz w:val="28"/>
          <w:szCs w:val="24"/>
        </w:rPr>
        <w:t xml:space="preserve"> statt.</w:t>
      </w:r>
      <w:r w:rsidR="00BD3B7E" w:rsidRPr="003D727E">
        <w:rPr>
          <w:sz w:val="28"/>
          <w:szCs w:val="24"/>
        </w:rPr>
        <w:t xml:space="preserve"> Ich würde Sie gerne als Aussteller begrüßen.</w:t>
      </w:r>
    </w:p>
    <w:p w14:paraId="78B3F5A7" w14:textId="77777777" w:rsidR="00805955" w:rsidRPr="003D727E" w:rsidRDefault="00092EB4" w:rsidP="000F024D">
      <w:pPr>
        <w:spacing w:before="240"/>
        <w:ind w:firstLine="142"/>
        <w:rPr>
          <w:sz w:val="28"/>
          <w:szCs w:val="24"/>
        </w:rPr>
      </w:pPr>
      <w:r w:rsidRPr="003D727E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4B837" wp14:editId="584BFDE8">
                <wp:simplePos x="0" y="0"/>
                <wp:positionH relativeFrom="page">
                  <wp:posOffset>0</wp:posOffset>
                </wp:positionH>
                <wp:positionV relativeFrom="page">
                  <wp:posOffset>3608705</wp:posOffset>
                </wp:positionV>
                <wp:extent cx="144145" cy="0"/>
                <wp:effectExtent l="0" t="0" r="2730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652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84.15pt;width:11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uoHQIAADo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">
                <w10:wrap anchorx="page" anchory="page"/>
              </v:shape>
            </w:pict>
          </mc:Fallback>
        </mc:AlternateContent>
      </w:r>
      <w:r w:rsidR="00805955" w:rsidRPr="003D727E">
        <w:rPr>
          <w:sz w:val="28"/>
          <w:szCs w:val="24"/>
        </w:rPr>
        <w:t>Ich bin bemüht das Angebot der ausgestellten Ware so abwechslung</w:t>
      </w:r>
      <w:r w:rsidR="001050C0" w:rsidRPr="003D727E">
        <w:rPr>
          <w:sz w:val="28"/>
          <w:szCs w:val="24"/>
        </w:rPr>
        <w:t>sreich als möglich zu gestalten.</w:t>
      </w:r>
      <w:r w:rsidR="00805955" w:rsidRPr="003D727E">
        <w:rPr>
          <w:sz w:val="28"/>
          <w:szCs w:val="24"/>
        </w:rPr>
        <w:t xml:space="preserve"> </w:t>
      </w:r>
      <w:r w:rsidR="00BD3B7E" w:rsidRPr="003D727E">
        <w:rPr>
          <w:sz w:val="28"/>
          <w:szCs w:val="24"/>
        </w:rPr>
        <w:t>Deshalb möchte ich den</w:t>
      </w:r>
      <w:r w:rsidR="00805955" w:rsidRPr="003D727E">
        <w:rPr>
          <w:sz w:val="28"/>
          <w:szCs w:val="24"/>
        </w:rPr>
        <w:t xml:space="preserve"> Ausstellern die Gelegenheit geben, ihre selbst gestalteten Kunstwerke </w:t>
      </w:r>
      <w:r w:rsidR="001050C0" w:rsidRPr="003D727E">
        <w:rPr>
          <w:sz w:val="28"/>
          <w:szCs w:val="24"/>
        </w:rPr>
        <w:t>anzubieten.</w:t>
      </w:r>
    </w:p>
    <w:p w14:paraId="2AE3F00B" w14:textId="77777777" w:rsidR="00495944" w:rsidRPr="003D727E" w:rsidRDefault="00BD6D96" w:rsidP="000F024D">
      <w:pPr>
        <w:spacing w:before="240"/>
        <w:ind w:firstLine="142"/>
        <w:rPr>
          <w:sz w:val="28"/>
          <w:szCs w:val="24"/>
        </w:rPr>
      </w:pPr>
      <w:r w:rsidRPr="003D727E">
        <w:rPr>
          <w:sz w:val="28"/>
          <w:szCs w:val="24"/>
        </w:rPr>
        <w:t xml:space="preserve">Die Auswahl der Aussteller </w:t>
      </w:r>
      <w:r w:rsidR="00495944" w:rsidRPr="003D727E">
        <w:rPr>
          <w:sz w:val="28"/>
          <w:szCs w:val="24"/>
        </w:rPr>
        <w:t xml:space="preserve">teile ich nach Eingangsdatum, sowie nach noch nicht </w:t>
      </w:r>
      <w:r w:rsidR="0083541E" w:rsidRPr="003D727E">
        <w:rPr>
          <w:sz w:val="28"/>
          <w:szCs w:val="24"/>
        </w:rPr>
        <w:t>in</w:t>
      </w:r>
      <w:r w:rsidR="00495944" w:rsidRPr="003D727E">
        <w:rPr>
          <w:sz w:val="28"/>
          <w:szCs w:val="24"/>
        </w:rPr>
        <w:t xml:space="preserve"> Ammerthal </w:t>
      </w:r>
      <w:r w:rsidR="00E700DF" w:rsidRPr="003D727E">
        <w:rPr>
          <w:sz w:val="28"/>
          <w:szCs w:val="24"/>
        </w:rPr>
        <w:t>ausgestellt und neuen Ideen ein. Wobei die ortsansässigen Hobbykünstler bevorzugt werden.</w:t>
      </w:r>
    </w:p>
    <w:p w14:paraId="057CB0E3" w14:textId="0725F672" w:rsidR="00485D09" w:rsidRPr="003D727E" w:rsidRDefault="00485D09" w:rsidP="000F024D">
      <w:pPr>
        <w:spacing w:before="240"/>
        <w:ind w:firstLine="142"/>
        <w:rPr>
          <w:i/>
          <w:sz w:val="28"/>
          <w:szCs w:val="24"/>
        </w:rPr>
      </w:pPr>
      <w:r w:rsidRPr="003D727E">
        <w:rPr>
          <w:i/>
          <w:sz w:val="28"/>
          <w:szCs w:val="24"/>
        </w:rPr>
        <w:t>Um auch A</w:t>
      </w:r>
      <w:r w:rsidR="00177F10" w:rsidRPr="003D727E">
        <w:rPr>
          <w:i/>
          <w:sz w:val="28"/>
          <w:szCs w:val="24"/>
        </w:rPr>
        <w:t>nderen die Möglichkeit zu geben,</w:t>
      </w:r>
      <w:r w:rsidRPr="003D727E">
        <w:rPr>
          <w:i/>
          <w:sz w:val="28"/>
          <w:szCs w:val="24"/>
        </w:rPr>
        <w:t xml:space="preserve"> ihre Werke auszustellen, stehen Ihnen pro Aussteller maximal zwei Tische</w:t>
      </w:r>
      <w:r w:rsidR="002211BE" w:rsidRPr="003D727E">
        <w:rPr>
          <w:i/>
          <w:sz w:val="28"/>
          <w:szCs w:val="24"/>
        </w:rPr>
        <w:t xml:space="preserve"> (je 0,70 m x 1,70m)</w:t>
      </w:r>
      <w:r w:rsidR="001C2BA9" w:rsidRPr="003D727E">
        <w:rPr>
          <w:i/>
          <w:sz w:val="28"/>
          <w:szCs w:val="24"/>
        </w:rPr>
        <w:t xml:space="preserve">, oder einen Tisch </w:t>
      </w:r>
      <w:r w:rsidR="007F6049" w:rsidRPr="003D727E">
        <w:rPr>
          <w:i/>
          <w:sz w:val="28"/>
          <w:szCs w:val="24"/>
        </w:rPr>
        <w:t>und</w:t>
      </w:r>
      <w:r w:rsidR="00103D53" w:rsidRPr="003D727E">
        <w:rPr>
          <w:i/>
          <w:sz w:val="28"/>
          <w:szCs w:val="24"/>
        </w:rPr>
        <w:t xml:space="preserve"> Stellfläche (</w:t>
      </w:r>
      <w:r w:rsidR="00103D53" w:rsidRPr="003D727E">
        <w:rPr>
          <w:b/>
          <w:i/>
          <w:sz w:val="28"/>
          <w:szCs w:val="24"/>
        </w:rPr>
        <w:t xml:space="preserve">Gesamtstellfläche von </w:t>
      </w:r>
      <w:r w:rsidR="00DE4178" w:rsidRPr="003D727E">
        <w:rPr>
          <w:b/>
          <w:i/>
          <w:sz w:val="28"/>
          <w:szCs w:val="24"/>
        </w:rPr>
        <w:t>3</w:t>
      </w:r>
      <w:r w:rsidR="00103D53" w:rsidRPr="003D727E">
        <w:rPr>
          <w:b/>
          <w:i/>
          <w:sz w:val="28"/>
          <w:szCs w:val="24"/>
        </w:rPr>
        <w:t>,40 m</w:t>
      </w:r>
      <w:r w:rsidR="00103D53" w:rsidRPr="003D727E">
        <w:rPr>
          <w:i/>
          <w:sz w:val="28"/>
          <w:szCs w:val="24"/>
        </w:rPr>
        <w:t xml:space="preserve">) </w:t>
      </w:r>
      <w:r w:rsidRPr="003D727E">
        <w:rPr>
          <w:i/>
          <w:sz w:val="28"/>
          <w:szCs w:val="24"/>
        </w:rPr>
        <w:t>zur Verfügung.</w:t>
      </w:r>
      <w:r w:rsidR="00FD3621">
        <w:rPr>
          <w:i/>
          <w:sz w:val="28"/>
          <w:szCs w:val="24"/>
        </w:rPr>
        <w:br/>
      </w:r>
      <w:r w:rsidR="00103D53" w:rsidRPr="003D727E">
        <w:rPr>
          <w:i/>
          <w:sz w:val="28"/>
          <w:szCs w:val="24"/>
        </w:rPr>
        <w:t>Für einen Tisch</w:t>
      </w:r>
      <w:r w:rsidR="00236027" w:rsidRPr="003D727E">
        <w:rPr>
          <w:i/>
          <w:sz w:val="28"/>
          <w:szCs w:val="24"/>
        </w:rPr>
        <w:t>/Stellfläche</w:t>
      </w:r>
      <w:r w:rsidR="00103D53" w:rsidRPr="003D727E">
        <w:rPr>
          <w:i/>
          <w:sz w:val="28"/>
          <w:szCs w:val="24"/>
        </w:rPr>
        <w:t xml:space="preserve"> beträgt die Gebühr </w:t>
      </w:r>
      <w:r w:rsidR="00FB0465">
        <w:rPr>
          <w:i/>
          <w:sz w:val="28"/>
          <w:szCs w:val="24"/>
        </w:rPr>
        <w:t xml:space="preserve">für beide Tage </w:t>
      </w:r>
      <w:r w:rsidR="005B4BE3">
        <w:rPr>
          <w:i/>
          <w:sz w:val="28"/>
          <w:szCs w:val="24"/>
        </w:rPr>
        <w:t>15</w:t>
      </w:r>
      <w:r w:rsidR="00103D53" w:rsidRPr="003D727E">
        <w:rPr>
          <w:i/>
          <w:sz w:val="28"/>
          <w:szCs w:val="24"/>
        </w:rPr>
        <w:t xml:space="preserve"> Euro.</w:t>
      </w:r>
    </w:p>
    <w:p w14:paraId="03CBCD7D" w14:textId="77777777" w:rsidR="003D727E" w:rsidRPr="003D727E" w:rsidRDefault="004C4221" w:rsidP="000F024D">
      <w:pPr>
        <w:spacing w:before="240" w:after="120"/>
        <w:ind w:firstLine="142"/>
        <w:rPr>
          <w:sz w:val="28"/>
          <w:szCs w:val="24"/>
        </w:rPr>
      </w:pPr>
      <w:r w:rsidRPr="003D727E">
        <w:rPr>
          <w:noProof/>
          <w:sz w:val="28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884A5" wp14:editId="3CE5A634">
                <wp:simplePos x="0" y="0"/>
                <wp:positionH relativeFrom="page">
                  <wp:posOffset>0</wp:posOffset>
                </wp:positionH>
                <wp:positionV relativeFrom="page">
                  <wp:posOffset>5346700</wp:posOffset>
                </wp:positionV>
                <wp:extent cx="144145" cy="0"/>
                <wp:effectExtent l="9525" t="12700" r="8255" b="63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C03D4" id="AutoShape 3" o:spid="_x0000_s1026" type="#_x0000_t32" style="position:absolute;margin-left:0;margin-top:421pt;width:11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QdHQIAADo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">
                <w10:wrap anchorx="page" anchory="page"/>
              </v:shape>
            </w:pict>
          </mc:Fallback>
        </mc:AlternateContent>
      </w:r>
      <w:r w:rsidR="00485D09" w:rsidRPr="003D727E">
        <w:rPr>
          <w:sz w:val="28"/>
          <w:szCs w:val="24"/>
        </w:rPr>
        <w:t>De</w:t>
      </w:r>
      <w:r w:rsidR="0018582B" w:rsidRPr="003D727E">
        <w:rPr>
          <w:sz w:val="28"/>
          <w:szCs w:val="24"/>
        </w:rPr>
        <w:t>r</w:t>
      </w:r>
      <w:r w:rsidR="00E700DF" w:rsidRPr="003D727E">
        <w:rPr>
          <w:sz w:val="28"/>
          <w:szCs w:val="24"/>
        </w:rPr>
        <w:t xml:space="preserve"> Aufbau der Aussteller beginnt</w:t>
      </w:r>
      <w:r w:rsidR="00E700DF" w:rsidRPr="003D727E">
        <w:rPr>
          <w:sz w:val="28"/>
          <w:szCs w:val="24"/>
        </w:rPr>
        <w:br/>
        <w:t>a</w:t>
      </w:r>
      <w:r w:rsidR="00485D09" w:rsidRPr="003D727E">
        <w:rPr>
          <w:sz w:val="28"/>
          <w:szCs w:val="24"/>
        </w:rPr>
        <w:t xml:space="preserve">m Samstag ab 10 Uhr, Sie können selbst </w:t>
      </w:r>
      <w:r w:rsidR="007F6049" w:rsidRPr="003D727E">
        <w:rPr>
          <w:sz w:val="28"/>
          <w:szCs w:val="24"/>
        </w:rPr>
        <w:t>entscheiden,</w:t>
      </w:r>
      <w:r w:rsidR="00485D09" w:rsidRPr="003D727E">
        <w:rPr>
          <w:sz w:val="28"/>
          <w:szCs w:val="24"/>
        </w:rPr>
        <w:t xml:space="preserve"> wie lange Sie für </w:t>
      </w:r>
      <w:r w:rsidR="00CD5E7E" w:rsidRPr="003D727E">
        <w:rPr>
          <w:sz w:val="28"/>
          <w:szCs w:val="24"/>
        </w:rPr>
        <w:t>Ihren</w:t>
      </w:r>
      <w:r w:rsidR="00485D09" w:rsidRPr="003D727E">
        <w:rPr>
          <w:sz w:val="28"/>
          <w:szCs w:val="24"/>
        </w:rPr>
        <w:t xml:space="preserve"> Aufbau brauche</w:t>
      </w:r>
      <w:r w:rsidR="002F3B46" w:rsidRPr="003D727E">
        <w:rPr>
          <w:sz w:val="28"/>
          <w:szCs w:val="24"/>
        </w:rPr>
        <w:t>n.</w:t>
      </w:r>
      <w:r w:rsidR="007F6049" w:rsidRPr="003D727E">
        <w:rPr>
          <w:sz w:val="28"/>
          <w:szCs w:val="24"/>
        </w:rPr>
        <w:br/>
      </w:r>
      <w:r w:rsidR="002F3B46" w:rsidRPr="003D727E">
        <w:rPr>
          <w:sz w:val="28"/>
          <w:szCs w:val="24"/>
        </w:rPr>
        <w:t>A</w:t>
      </w:r>
      <w:r w:rsidR="00485D09" w:rsidRPr="003D727E">
        <w:rPr>
          <w:sz w:val="28"/>
          <w:szCs w:val="24"/>
        </w:rPr>
        <w:t>m Sonntag ab 1</w:t>
      </w:r>
      <w:r w:rsidR="007F6049" w:rsidRPr="003D727E">
        <w:rPr>
          <w:sz w:val="28"/>
          <w:szCs w:val="24"/>
        </w:rPr>
        <w:t>7</w:t>
      </w:r>
      <w:r w:rsidR="00485D09" w:rsidRPr="003D727E">
        <w:rPr>
          <w:sz w:val="28"/>
          <w:szCs w:val="24"/>
        </w:rPr>
        <w:t xml:space="preserve"> Uhr beginnt der Abbau</w:t>
      </w:r>
      <w:r w:rsidR="0018582B" w:rsidRPr="003D727E">
        <w:rPr>
          <w:sz w:val="28"/>
          <w:szCs w:val="24"/>
        </w:rPr>
        <w:t xml:space="preserve">, bitte nicht früher, </w:t>
      </w:r>
      <w:r w:rsidR="00F615F5" w:rsidRPr="003D727E">
        <w:rPr>
          <w:sz w:val="28"/>
          <w:szCs w:val="24"/>
        </w:rPr>
        <w:t xml:space="preserve">sonst </w:t>
      </w:r>
      <w:r w:rsidR="002F3B46" w:rsidRPr="003D727E">
        <w:rPr>
          <w:sz w:val="28"/>
          <w:szCs w:val="24"/>
        </w:rPr>
        <w:t>entsteht</w:t>
      </w:r>
      <w:r w:rsidR="00F615F5" w:rsidRPr="003D727E">
        <w:rPr>
          <w:sz w:val="28"/>
          <w:szCs w:val="24"/>
        </w:rPr>
        <w:t xml:space="preserve"> eine im</w:t>
      </w:r>
      <w:r w:rsidR="0018582B" w:rsidRPr="003D727E">
        <w:rPr>
          <w:sz w:val="28"/>
          <w:szCs w:val="24"/>
        </w:rPr>
        <w:t>mense Unruhe.</w:t>
      </w:r>
      <w:r w:rsidR="002F3B46" w:rsidRPr="003D727E">
        <w:rPr>
          <w:sz w:val="28"/>
          <w:szCs w:val="24"/>
        </w:rPr>
        <w:t xml:space="preserve"> </w:t>
      </w:r>
      <w:r w:rsidR="00485D09" w:rsidRPr="003D727E">
        <w:rPr>
          <w:sz w:val="28"/>
          <w:szCs w:val="24"/>
        </w:rPr>
        <w:t xml:space="preserve">Die Sporthalle </w:t>
      </w:r>
      <w:r w:rsidR="0099291C" w:rsidRPr="003D727E">
        <w:rPr>
          <w:sz w:val="28"/>
          <w:szCs w:val="24"/>
        </w:rPr>
        <w:t>wird von mir nach der Ausstellung</w:t>
      </w:r>
      <w:r w:rsidR="00CD5E7E" w:rsidRPr="003D727E">
        <w:rPr>
          <w:sz w:val="28"/>
          <w:szCs w:val="24"/>
        </w:rPr>
        <w:t>, am Samstag</w:t>
      </w:r>
      <w:r w:rsidR="0099291C" w:rsidRPr="003D727E">
        <w:rPr>
          <w:sz w:val="28"/>
          <w:szCs w:val="24"/>
        </w:rPr>
        <w:t xml:space="preserve"> abgeschlossen und am </w:t>
      </w:r>
      <w:r w:rsidR="00C14001" w:rsidRPr="003D727E">
        <w:rPr>
          <w:sz w:val="28"/>
          <w:szCs w:val="24"/>
        </w:rPr>
        <w:t xml:space="preserve">Sonntagmittag </w:t>
      </w:r>
      <w:r w:rsidR="002F3B46" w:rsidRPr="003D727E">
        <w:rPr>
          <w:sz w:val="28"/>
          <w:szCs w:val="24"/>
        </w:rPr>
        <w:t xml:space="preserve">12 Uhr </w:t>
      </w:r>
      <w:r w:rsidR="00C14001" w:rsidRPr="003D727E">
        <w:rPr>
          <w:sz w:val="28"/>
          <w:szCs w:val="24"/>
        </w:rPr>
        <w:t>wieder aufgesperrt.</w:t>
      </w:r>
    </w:p>
    <w:p w14:paraId="0109B4EA" w14:textId="750315B7" w:rsidR="003D727E" w:rsidRPr="003D727E" w:rsidRDefault="002F3B46" w:rsidP="000F024D">
      <w:pPr>
        <w:tabs>
          <w:tab w:val="left" w:pos="1560"/>
        </w:tabs>
        <w:spacing w:before="240"/>
        <w:rPr>
          <w:sz w:val="28"/>
          <w:szCs w:val="24"/>
          <w:u w:val="single"/>
        </w:rPr>
      </w:pPr>
      <w:r w:rsidRPr="003D727E">
        <w:rPr>
          <w:sz w:val="28"/>
          <w:szCs w:val="24"/>
          <w:u w:val="single"/>
        </w:rPr>
        <w:t xml:space="preserve">Die Ausstellung </w:t>
      </w:r>
      <w:r w:rsidR="007F6049" w:rsidRPr="003D727E">
        <w:rPr>
          <w:sz w:val="28"/>
          <w:szCs w:val="24"/>
          <w:u w:val="single"/>
        </w:rPr>
        <w:t>ist am Samstag</w:t>
      </w:r>
      <w:r w:rsidRPr="003D727E">
        <w:rPr>
          <w:sz w:val="28"/>
          <w:szCs w:val="24"/>
          <w:u w:val="single"/>
        </w:rPr>
        <w:t xml:space="preserve"> von 13 Uhr bis 18 Uhr</w:t>
      </w:r>
    </w:p>
    <w:p w14:paraId="1B9AB49B" w14:textId="687F4190" w:rsidR="00485D09" w:rsidRPr="003D727E" w:rsidRDefault="0090088A" w:rsidP="000F024D">
      <w:pPr>
        <w:tabs>
          <w:tab w:val="left" w:pos="1701"/>
        </w:tabs>
        <w:spacing w:before="240"/>
        <w:rPr>
          <w:sz w:val="28"/>
          <w:szCs w:val="24"/>
          <w:u w:val="single"/>
        </w:rPr>
      </w:pPr>
      <w:r w:rsidRPr="0090088A">
        <w:rPr>
          <w:sz w:val="28"/>
          <w:szCs w:val="24"/>
        </w:rPr>
        <w:tab/>
      </w:r>
      <w:r w:rsidR="007F6049" w:rsidRPr="003D727E">
        <w:rPr>
          <w:sz w:val="28"/>
          <w:szCs w:val="24"/>
          <w:u w:val="single"/>
        </w:rPr>
        <w:t>und am Sonntag von 13 Uhr bis 17 Uhr</w:t>
      </w:r>
      <w:r w:rsidRPr="0090088A">
        <w:rPr>
          <w:sz w:val="28"/>
          <w:szCs w:val="24"/>
          <w:u w:val="single"/>
        </w:rPr>
        <w:t xml:space="preserve"> </w:t>
      </w:r>
      <w:r w:rsidRPr="003D727E">
        <w:rPr>
          <w:sz w:val="28"/>
          <w:szCs w:val="24"/>
          <w:u w:val="single"/>
        </w:rPr>
        <w:t>geöffnet</w:t>
      </w:r>
      <w:r w:rsidR="002F3B46" w:rsidRPr="003D727E">
        <w:rPr>
          <w:sz w:val="28"/>
          <w:szCs w:val="24"/>
        </w:rPr>
        <w:t>.</w:t>
      </w:r>
    </w:p>
    <w:p w14:paraId="190F645F" w14:textId="6B94E221" w:rsidR="001050C0" w:rsidRPr="003D727E" w:rsidRDefault="001050C0" w:rsidP="000F024D">
      <w:pPr>
        <w:spacing w:before="240"/>
        <w:rPr>
          <w:sz w:val="28"/>
          <w:szCs w:val="24"/>
        </w:rPr>
      </w:pPr>
      <w:r w:rsidRPr="003D727E">
        <w:rPr>
          <w:sz w:val="28"/>
          <w:szCs w:val="24"/>
        </w:rPr>
        <w:t>Wenn Sie Interesse haben</w:t>
      </w:r>
      <w:r w:rsidR="00F615F5" w:rsidRPr="003D727E">
        <w:rPr>
          <w:sz w:val="28"/>
          <w:szCs w:val="24"/>
        </w:rPr>
        <w:t xml:space="preserve"> in</w:t>
      </w:r>
      <w:r w:rsidR="00CD5E7E" w:rsidRPr="003D727E">
        <w:rPr>
          <w:sz w:val="28"/>
          <w:szCs w:val="24"/>
        </w:rPr>
        <w:t xml:space="preserve"> Ammerthal Ihre selbst gefertigte Ware auszustellen</w:t>
      </w:r>
      <w:r w:rsidRPr="003D727E">
        <w:rPr>
          <w:sz w:val="28"/>
          <w:szCs w:val="24"/>
        </w:rPr>
        <w:t xml:space="preserve">, </w:t>
      </w:r>
      <w:r w:rsidR="00CC76D1" w:rsidRPr="003D727E">
        <w:rPr>
          <w:sz w:val="28"/>
          <w:szCs w:val="24"/>
        </w:rPr>
        <w:t xml:space="preserve">bitte </w:t>
      </w:r>
      <w:r w:rsidRPr="003D727E">
        <w:rPr>
          <w:sz w:val="28"/>
          <w:szCs w:val="24"/>
        </w:rPr>
        <w:t xml:space="preserve">beiliegendes Formular ausfüllen und an mich </w:t>
      </w:r>
      <w:r w:rsidR="00CC76D1" w:rsidRPr="003D727E">
        <w:rPr>
          <w:sz w:val="28"/>
          <w:szCs w:val="24"/>
        </w:rPr>
        <w:t>per mail</w:t>
      </w:r>
      <w:r w:rsidR="005B4BE3">
        <w:rPr>
          <w:sz w:val="28"/>
          <w:szCs w:val="24"/>
        </w:rPr>
        <w:t xml:space="preserve"> (Bitte nur in PDF)</w:t>
      </w:r>
      <w:r w:rsidR="00CC76D1" w:rsidRPr="003D727E">
        <w:rPr>
          <w:sz w:val="28"/>
          <w:szCs w:val="24"/>
        </w:rPr>
        <w:t xml:space="preserve"> oder Post </w:t>
      </w:r>
      <w:r w:rsidRPr="003D727E">
        <w:rPr>
          <w:sz w:val="28"/>
          <w:szCs w:val="24"/>
        </w:rPr>
        <w:t>zurücksenden.</w:t>
      </w:r>
    </w:p>
    <w:p w14:paraId="7E8A3D9D" w14:textId="77777777" w:rsidR="002A622F" w:rsidRPr="003D727E" w:rsidRDefault="002A622F" w:rsidP="000F024D">
      <w:pPr>
        <w:spacing w:before="240"/>
        <w:rPr>
          <w:sz w:val="28"/>
          <w:szCs w:val="24"/>
        </w:rPr>
      </w:pPr>
      <w:r w:rsidRPr="003D727E">
        <w:rPr>
          <w:sz w:val="28"/>
          <w:szCs w:val="24"/>
        </w:rPr>
        <w:t>Sie we</w:t>
      </w:r>
      <w:r w:rsidR="00331019" w:rsidRPr="003D727E">
        <w:rPr>
          <w:sz w:val="28"/>
          <w:szCs w:val="24"/>
        </w:rPr>
        <w:t>rden</w:t>
      </w:r>
      <w:r w:rsidRPr="003D727E">
        <w:rPr>
          <w:sz w:val="28"/>
          <w:szCs w:val="24"/>
        </w:rPr>
        <w:t xml:space="preserve"> auf jeden Fall Bescheid bekommen, </w:t>
      </w:r>
      <w:r w:rsidR="00BD3B7E" w:rsidRPr="003D727E">
        <w:rPr>
          <w:sz w:val="28"/>
          <w:szCs w:val="24"/>
        </w:rPr>
        <w:t xml:space="preserve">ob ich Sie im nächsten Jahr als Aussteller begrüßen </w:t>
      </w:r>
      <w:r w:rsidR="00331019" w:rsidRPr="003D727E">
        <w:rPr>
          <w:sz w:val="28"/>
          <w:szCs w:val="24"/>
        </w:rPr>
        <w:t>kann</w:t>
      </w:r>
      <w:r w:rsidR="00BB6339" w:rsidRPr="003D727E">
        <w:rPr>
          <w:sz w:val="28"/>
          <w:szCs w:val="24"/>
        </w:rPr>
        <w:t>.</w:t>
      </w:r>
    </w:p>
    <w:p w14:paraId="186ABD94" w14:textId="77777777" w:rsidR="0058490E" w:rsidRPr="003D727E" w:rsidRDefault="001050C0" w:rsidP="000F024D">
      <w:pPr>
        <w:spacing w:before="240"/>
        <w:rPr>
          <w:sz w:val="28"/>
          <w:szCs w:val="24"/>
        </w:rPr>
      </w:pPr>
      <w:r w:rsidRPr="003D727E">
        <w:rPr>
          <w:sz w:val="28"/>
          <w:szCs w:val="24"/>
        </w:rPr>
        <w:t>Ich freue mich bereits heute auf Ihre Werk</w:t>
      </w:r>
      <w:r w:rsidR="00174734" w:rsidRPr="003D727E">
        <w:rPr>
          <w:sz w:val="28"/>
          <w:szCs w:val="24"/>
        </w:rPr>
        <w:t>e und eine vielfältige Auswah</w:t>
      </w:r>
      <w:r w:rsidR="00FD57F9" w:rsidRPr="003D727E">
        <w:rPr>
          <w:sz w:val="28"/>
          <w:szCs w:val="24"/>
        </w:rPr>
        <w:t>l</w:t>
      </w:r>
      <w:r w:rsidR="00174734" w:rsidRPr="003D727E">
        <w:rPr>
          <w:sz w:val="28"/>
          <w:szCs w:val="24"/>
        </w:rPr>
        <w:t>.</w:t>
      </w:r>
    </w:p>
    <w:p w14:paraId="51F78EE3" w14:textId="440E0B9E" w:rsidR="009F62E7" w:rsidRPr="003D727E" w:rsidRDefault="00BD6D96" w:rsidP="00F10108">
      <w:pPr>
        <w:spacing w:before="600"/>
        <w:rPr>
          <w:sz w:val="28"/>
          <w:szCs w:val="24"/>
        </w:rPr>
      </w:pPr>
      <w:r w:rsidRPr="003D727E">
        <w:rPr>
          <w:sz w:val="28"/>
          <w:szCs w:val="24"/>
        </w:rPr>
        <w:t xml:space="preserve">Mit freundlichen Grüßen </w:t>
      </w:r>
    </w:p>
    <w:p w14:paraId="2131762E" w14:textId="77777777" w:rsidR="00CE46AC" w:rsidRPr="003D727E" w:rsidRDefault="009F62E7" w:rsidP="009F62E7">
      <w:pPr>
        <w:spacing w:before="600"/>
        <w:rPr>
          <w:sz w:val="28"/>
          <w:szCs w:val="24"/>
        </w:rPr>
      </w:pPr>
      <w:r w:rsidRPr="003D727E">
        <w:rPr>
          <w:noProof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5125E0E5" wp14:editId="491098B1">
            <wp:simplePos x="0" y="0"/>
            <wp:positionH relativeFrom="column">
              <wp:posOffset>3810</wp:posOffset>
            </wp:positionH>
            <wp:positionV relativeFrom="paragraph">
              <wp:posOffset>141605</wp:posOffset>
            </wp:positionV>
            <wp:extent cx="1657350" cy="393065"/>
            <wp:effectExtent l="0" t="0" r="0" b="6985"/>
            <wp:wrapTight wrapText="bothSides">
              <wp:wrapPolygon edited="0">
                <wp:start x="0" y="0"/>
                <wp:lineTo x="0" y="20937"/>
                <wp:lineTo x="21352" y="20937"/>
                <wp:lineTo x="21352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8F82C7" w14:textId="25B3BB8F" w:rsidR="006816AD" w:rsidRPr="000C16C1" w:rsidRDefault="000C16C1" w:rsidP="000C16C1">
      <w:pPr>
        <w:spacing w:before="60"/>
        <w:rPr>
          <w:szCs w:val="24"/>
        </w:rPr>
      </w:pPr>
      <w:r>
        <w:rPr>
          <w:szCs w:val="24"/>
        </w:rPr>
        <w:t>1.</w:t>
      </w:r>
      <w:r w:rsidRPr="000C16C1">
        <w:rPr>
          <w:szCs w:val="24"/>
        </w:rPr>
        <w:t>Vorsitzende</w:t>
      </w:r>
      <w:r w:rsidR="00FD57F9" w:rsidRPr="000C16C1">
        <w:rPr>
          <w:szCs w:val="24"/>
        </w:rPr>
        <w:t xml:space="preserve"> der</w:t>
      </w:r>
      <w:r w:rsidR="00F84096" w:rsidRPr="000C16C1">
        <w:rPr>
          <w:szCs w:val="24"/>
        </w:rPr>
        <w:t xml:space="preserve"> </w:t>
      </w:r>
      <w:r w:rsidR="00FD57F9" w:rsidRPr="000C16C1">
        <w:rPr>
          <w:szCs w:val="24"/>
        </w:rPr>
        <w:t>Siedlergemeinschaft Ammerthal</w:t>
      </w:r>
    </w:p>
    <w:sectPr w:rsidR="006816AD" w:rsidRPr="000C16C1" w:rsidSect="000F024D">
      <w:headerReference w:type="default" r:id="rId9"/>
      <w:footerReference w:type="default" r:id="rId10"/>
      <w:pgSz w:w="11906" w:h="16838"/>
      <w:pgMar w:top="1418" w:right="113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FED5" w14:textId="77777777" w:rsidR="00197945" w:rsidRDefault="00197945" w:rsidP="003668C8">
      <w:r>
        <w:separator/>
      </w:r>
    </w:p>
  </w:endnote>
  <w:endnote w:type="continuationSeparator" w:id="0">
    <w:p w14:paraId="757432F2" w14:textId="77777777" w:rsidR="00197945" w:rsidRDefault="00197945" w:rsidP="0036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94C7" w14:textId="77777777" w:rsidR="00825B45" w:rsidRPr="007A500D" w:rsidRDefault="00825B45" w:rsidP="00825B45">
    <w:pPr>
      <w:tabs>
        <w:tab w:val="center" w:pos="4536"/>
      </w:tabs>
      <w:spacing w:before="120" w:after="60"/>
      <w:ind w:right="-567"/>
      <w:rPr>
        <w:rFonts w:ascii="Arial" w:eastAsia="Calibri" w:hAnsi="Arial" w:cs="Arial"/>
        <w:color w:val="595959"/>
        <w:sz w:val="17"/>
        <w:szCs w:val="17"/>
        <w:lang w:eastAsia="x-none"/>
      </w:rPr>
    </w:pPr>
    <w:r w:rsidRPr="003668C8">
      <w:rPr>
        <w:rFonts w:ascii="Arial" w:eastAsia="Calibri" w:hAnsi="Arial" w:cs="Arial"/>
        <w:color w:val="6AB023"/>
        <w:sz w:val="17"/>
        <w:szCs w:val="17"/>
        <w:lang w:val="x-none" w:eastAsia="x-none"/>
      </w:rPr>
      <w:t xml:space="preserve">Verband Wohneigentum </w:t>
    </w:r>
    <w:r w:rsidRPr="003668C8">
      <w:rPr>
        <w:rFonts w:ascii="Arial" w:eastAsia="Calibri" w:hAnsi="Arial" w:cs="Arial"/>
        <w:color w:val="6AB023"/>
        <w:sz w:val="17"/>
        <w:szCs w:val="17"/>
        <w:lang w:eastAsia="x-none"/>
      </w:rPr>
      <w:t>Bayern</w:t>
    </w:r>
    <w:r w:rsidRPr="003668C8">
      <w:rPr>
        <w:rFonts w:ascii="Arial" w:eastAsia="Calibri" w:hAnsi="Arial" w:cs="Arial"/>
        <w:color w:val="6AB023"/>
        <w:sz w:val="17"/>
        <w:szCs w:val="17"/>
        <w:lang w:val="x-none" w:eastAsia="x-none"/>
      </w:rPr>
      <w:t xml:space="preserve"> e.V.</w:t>
    </w:r>
    <w:r>
      <w:rPr>
        <w:rFonts w:ascii="Arial" w:eastAsia="Calibri" w:hAnsi="Arial" w:cs="Arial"/>
        <w:color w:val="6AB023"/>
        <w:sz w:val="17"/>
        <w:szCs w:val="17"/>
        <w:lang w:eastAsia="x-none"/>
      </w:rPr>
      <w:t xml:space="preserve">        </w:t>
    </w:r>
    <w:r w:rsidRPr="00FD0143">
      <w:rPr>
        <w:rFonts w:ascii="Arial" w:eastAsia="Calibri" w:hAnsi="Arial" w:cs="Arial"/>
        <w:color w:val="595959"/>
        <w:sz w:val="17"/>
        <w:szCs w:val="17"/>
        <w:lang w:val="x-none" w:eastAsia="x-none"/>
      </w:rPr>
      <w:t xml:space="preserve">Gemeinschaft </w:t>
    </w:r>
    <w:r w:rsidRPr="00FD0143">
      <w:rPr>
        <w:rFonts w:ascii="Arial" w:eastAsia="Calibri" w:hAnsi="Arial" w:cs="Arial"/>
        <w:color w:val="595959"/>
        <w:sz w:val="17"/>
        <w:szCs w:val="17"/>
        <w:lang w:eastAsia="x-none"/>
      </w:rPr>
      <w:t>Ammerthal</w:t>
    </w:r>
    <w:r>
      <w:rPr>
        <w:rFonts w:ascii="Arial" w:eastAsia="Calibri" w:hAnsi="Arial" w:cs="Arial"/>
        <w:color w:val="595959"/>
        <w:sz w:val="17"/>
        <w:szCs w:val="17"/>
        <w:lang w:val="x-none" w:eastAsia="x-none"/>
      </w:rPr>
      <w:t xml:space="preserve"> </w:t>
    </w:r>
    <w:r>
      <w:rPr>
        <w:rFonts w:ascii="Arial" w:eastAsia="Calibri" w:hAnsi="Arial" w:cs="Arial"/>
        <w:color w:val="595959"/>
        <w:sz w:val="17"/>
        <w:szCs w:val="17"/>
        <w:lang w:eastAsia="x-none"/>
      </w:rPr>
      <w:t>e.V.,</w:t>
    </w:r>
  </w:p>
  <w:p w14:paraId="3729A2DC" w14:textId="77777777" w:rsidR="00825B45" w:rsidRDefault="00825B45" w:rsidP="00825B45">
    <w:pPr>
      <w:tabs>
        <w:tab w:val="left" w:pos="1560"/>
        <w:tab w:val="left" w:pos="2977"/>
        <w:tab w:val="left" w:pos="4962"/>
        <w:tab w:val="left" w:pos="6804"/>
      </w:tabs>
      <w:ind w:right="-851"/>
    </w:pPr>
    <w:r w:rsidRPr="00FD0143">
      <w:rPr>
        <w:rFonts w:ascii="Arial" w:eastAsia="Calibri" w:hAnsi="Arial" w:cs="Arial"/>
        <w:color w:val="595959"/>
        <w:sz w:val="17"/>
        <w:szCs w:val="17"/>
        <w:lang w:val="x-none" w:eastAsia="x-none"/>
      </w:rPr>
      <w:t>Vorsitzende</w:t>
    </w:r>
    <w:r>
      <w:rPr>
        <w:rFonts w:ascii="Arial" w:eastAsia="Calibri" w:hAnsi="Arial" w:cs="Arial"/>
        <w:color w:val="595959"/>
        <w:sz w:val="17"/>
        <w:szCs w:val="17"/>
        <w:lang w:eastAsia="x-none"/>
      </w:rPr>
      <w:t>:</w:t>
    </w:r>
    <w:r>
      <w:rPr>
        <w:rFonts w:ascii="Arial" w:eastAsia="Calibri" w:hAnsi="Arial" w:cs="Arial"/>
        <w:color w:val="595959"/>
        <w:sz w:val="17"/>
        <w:szCs w:val="17"/>
        <w:lang w:eastAsia="x-none"/>
      </w:rPr>
      <w:tab/>
      <w:t>Anita Knorr,</w:t>
    </w:r>
    <w:r>
      <w:rPr>
        <w:rFonts w:ascii="Arial" w:eastAsia="Calibri" w:hAnsi="Arial" w:cs="Arial"/>
        <w:color w:val="595959"/>
        <w:sz w:val="17"/>
        <w:szCs w:val="17"/>
        <w:lang w:eastAsia="x-none"/>
      </w:rPr>
      <w:tab/>
    </w:r>
    <w:r w:rsidRPr="00FD0143">
      <w:rPr>
        <w:rFonts w:ascii="Arial" w:eastAsia="Calibri" w:hAnsi="Arial" w:cs="Arial"/>
        <w:color w:val="595959"/>
        <w:sz w:val="17"/>
        <w:szCs w:val="17"/>
        <w:lang w:eastAsia="x-none"/>
      </w:rPr>
      <w:t>Dietersberger Str. 16,</w:t>
    </w:r>
    <w:r>
      <w:rPr>
        <w:rFonts w:ascii="Arial" w:eastAsia="Calibri" w:hAnsi="Arial" w:cs="Arial"/>
        <w:color w:val="595959"/>
        <w:sz w:val="17"/>
        <w:szCs w:val="17"/>
        <w:lang w:eastAsia="x-none"/>
      </w:rPr>
      <w:tab/>
    </w:r>
    <w:r w:rsidRPr="00FD0143">
      <w:rPr>
        <w:rFonts w:ascii="Arial" w:eastAsia="Calibri" w:hAnsi="Arial" w:cs="Arial"/>
        <w:color w:val="595959"/>
        <w:sz w:val="17"/>
        <w:szCs w:val="17"/>
        <w:lang w:eastAsia="x-none"/>
      </w:rPr>
      <w:t>92260 Ammerthal</w:t>
    </w:r>
    <w:r>
      <w:rPr>
        <w:rFonts w:ascii="Arial" w:eastAsia="Calibri" w:hAnsi="Arial" w:cs="Arial"/>
        <w:color w:val="595959"/>
        <w:sz w:val="17"/>
        <w:szCs w:val="17"/>
        <w:lang w:eastAsia="x-none"/>
      </w:rPr>
      <w:t>,</w:t>
    </w:r>
    <w:r>
      <w:rPr>
        <w:rFonts w:ascii="Arial" w:eastAsia="Calibri" w:hAnsi="Arial" w:cs="Arial"/>
        <w:color w:val="595959"/>
        <w:sz w:val="17"/>
        <w:szCs w:val="17"/>
        <w:lang w:eastAsia="x-none"/>
      </w:rPr>
      <w:tab/>
    </w:r>
    <w:r w:rsidRPr="00FD0143">
      <w:rPr>
        <w:rFonts w:ascii="Arial" w:eastAsia="Calibri" w:hAnsi="Arial" w:cs="Arial"/>
        <w:color w:val="595959"/>
        <w:sz w:val="17"/>
        <w:szCs w:val="17"/>
        <w:lang w:val="x-none" w:eastAsia="x-none"/>
      </w:rPr>
      <w:t xml:space="preserve">Telefon: </w:t>
    </w:r>
    <w:r w:rsidRPr="00FD0143">
      <w:rPr>
        <w:rFonts w:ascii="Arial" w:eastAsia="Calibri" w:hAnsi="Arial" w:cs="Arial"/>
        <w:color w:val="595959"/>
        <w:sz w:val="17"/>
        <w:szCs w:val="17"/>
        <w:lang w:eastAsia="x-none"/>
      </w:rPr>
      <w:t>09628 8479</w:t>
    </w:r>
    <w:r w:rsidRPr="00033886">
      <w:t xml:space="preserve"> </w:t>
    </w:r>
  </w:p>
  <w:p w14:paraId="5359A278" w14:textId="77777777" w:rsidR="00825B45" w:rsidRPr="00FD0143" w:rsidRDefault="00825B45" w:rsidP="00825B45">
    <w:pPr>
      <w:tabs>
        <w:tab w:val="left" w:pos="1560"/>
        <w:tab w:val="left" w:pos="2977"/>
        <w:tab w:val="left" w:pos="4962"/>
        <w:tab w:val="left" w:pos="6804"/>
      </w:tabs>
      <w:ind w:right="-851"/>
      <w:rPr>
        <w:rFonts w:ascii="Arial" w:eastAsia="Calibri" w:hAnsi="Arial" w:cs="Arial"/>
        <w:color w:val="595959"/>
        <w:sz w:val="17"/>
        <w:szCs w:val="17"/>
        <w:lang w:eastAsia="x-none"/>
      </w:rPr>
    </w:pPr>
    <w:r w:rsidRPr="00033886">
      <w:rPr>
        <w:rFonts w:ascii="Arial" w:eastAsia="Calibri" w:hAnsi="Arial" w:cs="Arial"/>
        <w:color w:val="595959"/>
        <w:sz w:val="17"/>
        <w:szCs w:val="17"/>
        <w:lang w:eastAsia="x-none"/>
      </w:rPr>
      <w:t xml:space="preserve">stellv. Vorsitzende </w:t>
    </w:r>
    <w:r w:rsidRPr="00033886">
      <w:rPr>
        <w:rFonts w:ascii="Arial" w:eastAsia="Calibri" w:hAnsi="Arial" w:cs="Arial"/>
        <w:color w:val="595959"/>
        <w:sz w:val="17"/>
        <w:szCs w:val="17"/>
        <w:lang w:eastAsia="x-none"/>
      </w:rPr>
      <w:tab/>
      <w:t xml:space="preserve">Silvia </w:t>
    </w:r>
    <w:proofErr w:type="gramStart"/>
    <w:r w:rsidRPr="00033886">
      <w:rPr>
        <w:rFonts w:ascii="Arial" w:eastAsia="Calibri" w:hAnsi="Arial" w:cs="Arial"/>
        <w:color w:val="595959"/>
        <w:sz w:val="17"/>
        <w:szCs w:val="17"/>
        <w:lang w:eastAsia="x-none"/>
      </w:rPr>
      <w:t>Helb</w:t>
    </w:r>
    <w:proofErr w:type="gramEnd"/>
    <w:r w:rsidRPr="00033886">
      <w:rPr>
        <w:rFonts w:ascii="Arial" w:eastAsia="Calibri" w:hAnsi="Arial" w:cs="Arial"/>
        <w:color w:val="595959"/>
        <w:sz w:val="17"/>
        <w:szCs w:val="17"/>
        <w:lang w:eastAsia="x-none"/>
      </w:rPr>
      <w:tab/>
      <w:t>Nikolausstr. 10</w:t>
    </w:r>
    <w:r w:rsidRPr="00033886">
      <w:rPr>
        <w:rFonts w:ascii="Arial" w:eastAsia="Calibri" w:hAnsi="Arial" w:cs="Arial"/>
        <w:color w:val="595959"/>
        <w:sz w:val="17"/>
        <w:szCs w:val="17"/>
        <w:lang w:eastAsia="x-none"/>
      </w:rPr>
      <w:tab/>
      <w:t>92260 Ammerthal</w:t>
    </w:r>
    <w:r w:rsidRPr="00033886">
      <w:rPr>
        <w:rFonts w:ascii="Arial" w:eastAsia="Calibri" w:hAnsi="Arial" w:cs="Arial"/>
        <w:color w:val="595959"/>
        <w:sz w:val="17"/>
        <w:szCs w:val="17"/>
        <w:lang w:eastAsia="x-none"/>
      </w:rPr>
      <w:tab/>
      <w:t>Telefon: 09628 91197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45E2" w14:textId="77777777" w:rsidR="00197945" w:rsidRDefault="00197945" w:rsidP="003668C8">
      <w:r>
        <w:separator/>
      </w:r>
    </w:p>
  </w:footnote>
  <w:footnote w:type="continuationSeparator" w:id="0">
    <w:p w14:paraId="343336C7" w14:textId="77777777" w:rsidR="00197945" w:rsidRDefault="00197945" w:rsidP="00366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7609" w14:textId="40386362" w:rsidR="003D727E" w:rsidRPr="003D727E" w:rsidRDefault="003D727E">
    <w:pPr>
      <w:pStyle w:val="Kopfzeile"/>
    </w:pPr>
    <w:r w:rsidRPr="003D727E">
      <w:t>Siedlergemeinschaft Ammerthal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4131D"/>
    <w:multiLevelType w:val="hybridMultilevel"/>
    <w:tmpl w:val="B28C4A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710D8"/>
    <w:multiLevelType w:val="hybridMultilevel"/>
    <w:tmpl w:val="B9DEF840"/>
    <w:lvl w:ilvl="0" w:tplc="0407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B2510D5"/>
    <w:multiLevelType w:val="hybridMultilevel"/>
    <w:tmpl w:val="F7E0D956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24674E4"/>
    <w:multiLevelType w:val="hybridMultilevel"/>
    <w:tmpl w:val="1D26891C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411736F"/>
    <w:multiLevelType w:val="hybridMultilevel"/>
    <w:tmpl w:val="79147A48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94375684">
    <w:abstractNumId w:val="4"/>
  </w:num>
  <w:num w:numId="2" w16cid:durableId="60102712">
    <w:abstractNumId w:val="3"/>
  </w:num>
  <w:num w:numId="3" w16cid:durableId="78714795">
    <w:abstractNumId w:val="1"/>
  </w:num>
  <w:num w:numId="4" w16cid:durableId="1673602262">
    <w:abstractNumId w:val="2"/>
  </w:num>
  <w:num w:numId="5" w16cid:durableId="618492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AC"/>
    <w:rsid w:val="000831F3"/>
    <w:rsid w:val="00092EB4"/>
    <w:rsid w:val="000A1D2C"/>
    <w:rsid w:val="000C16C1"/>
    <w:rsid w:val="000F024D"/>
    <w:rsid w:val="00103D53"/>
    <w:rsid w:val="001050C0"/>
    <w:rsid w:val="00132B5A"/>
    <w:rsid w:val="001514AF"/>
    <w:rsid w:val="00152D4D"/>
    <w:rsid w:val="00174734"/>
    <w:rsid w:val="00177F10"/>
    <w:rsid w:val="0018582B"/>
    <w:rsid w:val="00197945"/>
    <w:rsid w:val="001A4DD5"/>
    <w:rsid w:val="001C246C"/>
    <w:rsid w:val="001C2BA9"/>
    <w:rsid w:val="002211BE"/>
    <w:rsid w:val="00226087"/>
    <w:rsid w:val="00236027"/>
    <w:rsid w:val="00244B51"/>
    <w:rsid w:val="002A622F"/>
    <w:rsid w:val="002B5C86"/>
    <w:rsid w:val="002C305F"/>
    <w:rsid w:val="002F3B46"/>
    <w:rsid w:val="003030F7"/>
    <w:rsid w:val="00331019"/>
    <w:rsid w:val="003668C8"/>
    <w:rsid w:val="003B2289"/>
    <w:rsid w:val="003D727E"/>
    <w:rsid w:val="003E311C"/>
    <w:rsid w:val="004348DC"/>
    <w:rsid w:val="00460DD0"/>
    <w:rsid w:val="00461D86"/>
    <w:rsid w:val="00466456"/>
    <w:rsid w:val="00485D09"/>
    <w:rsid w:val="00495944"/>
    <w:rsid w:val="004A54E2"/>
    <w:rsid w:val="004C4221"/>
    <w:rsid w:val="004C7FB5"/>
    <w:rsid w:val="005039E2"/>
    <w:rsid w:val="00515749"/>
    <w:rsid w:val="005343C7"/>
    <w:rsid w:val="00565C42"/>
    <w:rsid w:val="0058490E"/>
    <w:rsid w:val="0059286C"/>
    <w:rsid w:val="005B4BE3"/>
    <w:rsid w:val="005B4CBF"/>
    <w:rsid w:val="005C67BF"/>
    <w:rsid w:val="005E06A3"/>
    <w:rsid w:val="005F3855"/>
    <w:rsid w:val="00606618"/>
    <w:rsid w:val="006816AD"/>
    <w:rsid w:val="006A0C9C"/>
    <w:rsid w:val="006B0CD6"/>
    <w:rsid w:val="00710D30"/>
    <w:rsid w:val="007679A8"/>
    <w:rsid w:val="007879BF"/>
    <w:rsid w:val="007B443C"/>
    <w:rsid w:val="007E5A42"/>
    <w:rsid w:val="007F6049"/>
    <w:rsid w:val="00805955"/>
    <w:rsid w:val="00825B45"/>
    <w:rsid w:val="0083541E"/>
    <w:rsid w:val="00844765"/>
    <w:rsid w:val="00851476"/>
    <w:rsid w:val="008A3A6B"/>
    <w:rsid w:val="008B3078"/>
    <w:rsid w:val="008C6D63"/>
    <w:rsid w:val="0090088A"/>
    <w:rsid w:val="009241B5"/>
    <w:rsid w:val="00935F4D"/>
    <w:rsid w:val="0099291C"/>
    <w:rsid w:val="009C49DC"/>
    <w:rsid w:val="009F0CF9"/>
    <w:rsid w:val="009F62E7"/>
    <w:rsid w:val="00A0022B"/>
    <w:rsid w:val="00A0287B"/>
    <w:rsid w:val="00A14180"/>
    <w:rsid w:val="00A56FC9"/>
    <w:rsid w:val="00A713E2"/>
    <w:rsid w:val="00A72371"/>
    <w:rsid w:val="00AD7D2D"/>
    <w:rsid w:val="00B00400"/>
    <w:rsid w:val="00B364CE"/>
    <w:rsid w:val="00BB0A1D"/>
    <w:rsid w:val="00BB6339"/>
    <w:rsid w:val="00BD3B7E"/>
    <w:rsid w:val="00BD6D96"/>
    <w:rsid w:val="00BF337B"/>
    <w:rsid w:val="00C14001"/>
    <w:rsid w:val="00C446AC"/>
    <w:rsid w:val="00C93234"/>
    <w:rsid w:val="00CA71F5"/>
    <w:rsid w:val="00CC5C22"/>
    <w:rsid w:val="00CC76D1"/>
    <w:rsid w:val="00CD5E7E"/>
    <w:rsid w:val="00CE46AC"/>
    <w:rsid w:val="00D171D6"/>
    <w:rsid w:val="00D17775"/>
    <w:rsid w:val="00D36FD2"/>
    <w:rsid w:val="00D66351"/>
    <w:rsid w:val="00DC1844"/>
    <w:rsid w:val="00DE4178"/>
    <w:rsid w:val="00E137DE"/>
    <w:rsid w:val="00E13AD5"/>
    <w:rsid w:val="00E24BB2"/>
    <w:rsid w:val="00E32146"/>
    <w:rsid w:val="00E67C4F"/>
    <w:rsid w:val="00E700DF"/>
    <w:rsid w:val="00EB1AFC"/>
    <w:rsid w:val="00F02C9F"/>
    <w:rsid w:val="00F10108"/>
    <w:rsid w:val="00F53851"/>
    <w:rsid w:val="00F615F5"/>
    <w:rsid w:val="00F84096"/>
    <w:rsid w:val="00FB0465"/>
    <w:rsid w:val="00FD3621"/>
    <w:rsid w:val="00FD57F9"/>
    <w:rsid w:val="00FE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E0EC"/>
  <w15:docId w15:val="{6DBC0EC0-F9A6-42EF-9768-4CEC4EA8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6D6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6D63"/>
    <w:pPr>
      <w:spacing w:after="0" w:line="240" w:lineRule="auto"/>
    </w:pPr>
    <w:rPr>
      <w:rFonts w:ascii="Times New Roman" w:hAnsi="Times New Roman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3668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68C8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3668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68C8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BD6D9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79B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79B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25B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iedler\Vorlagen%20alle\Hobbyk&#252;nstlermarkt\ab%202018\Einladung%20ab%20201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Einladung ab 2018.dotx</Template>
  <TotalTime>0</TotalTime>
  <Pages>1</Pages>
  <Words>238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Knorr</dc:creator>
  <cp:lastModifiedBy>Anita Knorr</cp:lastModifiedBy>
  <cp:revision>2</cp:revision>
  <cp:lastPrinted>2015-10-26T18:45:00Z</cp:lastPrinted>
  <dcterms:created xsi:type="dcterms:W3CDTF">2025-11-03T18:13:00Z</dcterms:created>
  <dcterms:modified xsi:type="dcterms:W3CDTF">2025-11-03T18:13:00Z</dcterms:modified>
</cp:coreProperties>
</file>