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B25" w:rsidRDefault="00635973">
      <w:pPr>
        <w:pStyle w:val="Kopfzeile"/>
        <w:tabs>
          <w:tab w:val="clear" w:pos="4536"/>
          <w:tab w:val="clear" w:pos="9072"/>
        </w:tabs>
      </w:pPr>
      <w:r>
        <w:rPr>
          <w:bCs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130810</wp:posOffset>
                </wp:positionV>
                <wp:extent cx="5999480" cy="1319530"/>
                <wp:effectExtent l="36195" t="35560" r="31750" b="35560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9480" cy="131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EB9" w:rsidRPr="00332EB9" w:rsidRDefault="003F7907" w:rsidP="00332EB9">
                            <w:pPr>
                              <w:rPr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Cs/>
                                <w:sz w:val="72"/>
                                <w:szCs w:val="72"/>
                              </w:rPr>
                              <w:t xml:space="preserve">          </w:t>
                            </w:r>
                            <w:r w:rsidR="00134F62" w:rsidRPr="009836DA">
                              <w:rPr>
                                <w:rFonts w:ascii="Brush Script MT" w:hAnsi="Brush Script MT"/>
                                <w:bCs/>
                                <w:sz w:val="80"/>
                                <w:szCs w:val="80"/>
                              </w:rPr>
                              <w:t>Mitglieder-Information</w:t>
                            </w:r>
                            <w:r w:rsidR="00332EB9">
                              <w:rPr>
                                <w:bCs/>
                                <w:sz w:val="80"/>
                                <w:szCs w:val="80"/>
                              </w:rPr>
                              <w:t xml:space="preserve">  </w:t>
                            </w:r>
                            <w:r w:rsidR="00FD2622">
                              <w:rPr>
                                <w:bCs/>
                                <w:sz w:val="80"/>
                                <w:szCs w:val="80"/>
                              </w:rPr>
                              <w:t xml:space="preserve">                    </w:t>
                            </w:r>
                            <w:r w:rsidR="00134F62" w:rsidRPr="009836DA">
                              <w:rPr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 w:rsidR="00FD2622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</w:t>
                            </w:r>
                            <w:r w:rsidR="008D6E4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881D6D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D6E4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3597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142875"/>
                                  <wp:effectExtent l="0" t="0" r="0" b="9525"/>
                                  <wp:docPr id="2" name="Bild 2" descr="Nur 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ur 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2EB9">
                              <w:t xml:space="preserve">                                                                                                          </w:t>
                            </w:r>
                          </w:p>
                          <w:p w:rsidR="00332EB9" w:rsidRPr="008D6E47" w:rsidRDefault="00332EB9" w:rsidP="00332EB9">
                            <w:pPr>
                              <w:ind w:hanging="18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                                                                              </w:t>
                            </w:r>
                            <w:r w:rsidR="00FD2622">
                              <w:t xml:space="preserve">                        </w:t>
                            </w:r>
                            <w:r w:rsidR="003F7907">
                              <w:t xml:space="preserve">      </w:t>
                            </w:r>
                            <w:r w:rsidR="008D6E47">
                              <w:t xml:space="preserve">        </w:t>
                            </w:r>
                            <w:r w:rsidR="00881D6D">
                              <w:t xml:space="preserve"> </w:t>
                            </w:r>
                            <w:r w:rsidRPr="008D6E47">
                              <w:rPr>
                                <w:rFonts w:ascii="Arial" w:hAnsi="Arial" w:cs="Arial"/>
                                <w:b/>
                                <w:color w:val="504E53"/>
                                <w:sz w:val="14"/>
                                <w:szCs w:val="14"/>
                              </w:rPr>
                              <w:t xml:space="preserve">VERBAND </w:t>
                            </w:r>
                            <w:r w:rsidRPr="008D6E47">
                              <w:rPr>
                                <w:rFonts w:ascii="Arial" w:hAnsi="Arial" w:cs="Arial"/>
                                <w:b/>
                                <w:color w:val="00B050"/>
                                <w:sz w:val="14"/>
                                <w:szCs w:val="14"/>
                              </w:rPr>
                              <w:t>WOHNEIGENTUM</w:t>
                            </w:r>
                          </w:p>
                          <w:p w:rsidR="00332EB9" w:rsidRPr="008D6E47" w:rsidRDefault="00332EB9" w:rsidP="00332EB9">
                            <w:pPr>
                              <w:rPr>
                                <w:rFonts w:ascii="Arial" w:hAnsi="Arial" w:cs="Arial"/>
                                <w:color w:val="504E53"/>
                                <w:sz w:val="14"/>
                                <w:szCs w:val="14"/>
                              </w:rPr>
                            </w:pPr>
                            <w:r w:rsidRPr="008D6E47">
                              <w:rPr>
                                <w:color w:val="504E53"/>
                                <w:sz w:val="14"/>
                                <w:szCs w:val="14"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="00FD2622" w:rsidRPr="008D6E47">
                              <w:rPr>
                                <w:color w:val="504E53"/>
                                <w:sz w:val="14"/>
                                <w:szCs w:val="14"/>
                              </w:rPr>
                              <w:t xml:space="preserve">               </w:t>
                            </w:r>
                            <w:r w:rsidR="003F7907" w:rsidRPr="008D6E47">
                              <w:rPr>
                                <w:color w:val="504E53"/>
                                <w:sz w:val="14"/>
                                <w:szCs w:val="14"/>
                              </w:rPr>
                              <w:t xml:space="preserve">                                           </w:t>
                            </w:r>
                            <w:r w:rsidR="008D6E47">
                              <w:rPr>
                                <w:color w:val="504E53"/>
                                <w:sz w:val="14"/>
                                <w:szCs w:val="14"/>
                              </w:rPr>
                              <w:t xml:space="preserve">                                   </w:t>
                            </w:r>
                            <w:r w:rsidR="003F7907" w:rsidRPr="008D6E47">
                              <w:rPr>
                                <w:color w:val="504E5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D6E47">
                              <w:rPr>
                                <w:rFonts w:ascii="Arial" w:hAnsi="Arial" w:cs="Arial"/>
                                <w:color w:val="504E53"/>
                                <w:sz w:val="14"/>
                                <w:szCs w:val="14"/>
                              </w:rPr>
                              <w:t>BEZIRK NIEDERBAYERN e.V.</w:t>
                            </w:r>
                          </w:p>
                          <w:p w:rsidR="00134F62" w:rsidRPr="009836DA" w:rsidRDefault="00134F6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2.85pt;margin-top:10.3pt;width:472.4pt;height:103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" strokeweight="4.5pt">
                <v:stroke linestyle="thickThin"/>
                <v:textbox>
                  <w:txbxContent>
                    <w:p w:rsidR="00332EB9" w:rsidRPr="00332EB9" w:rsidRDefault="003F7907" w:rsidP="00332EB9">
                      <w:pPr>
                        <w:rPr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Brush Script MT" w:hAnsi="Brush Script MT"/>
                          <w:bCs/>
                          <w:sz w:val="72"/>
                          <w:szCs w:val="72"/>
                        </w:rPr>
                        <w:t xml:space="preserve">          </w:t>
                      </w:r>
                      <w:r w:rsidR="00134F62" w:rsidRPr="009836DA">
                        <w:rPr>
                          <w:rFonts w:ascii="Brush Script MT" w:hAnsi="Brush Script MT"/>
                          <w:bCs/>
                          <w:sz w:val="80"/>
                          <w:szCs w:val="80"/>
                        </w:rPr>
                        <w:t>Mitglieder-Information</w:t>
                      </w:r>
                      <w:r w:rsidR="00332EB9">
                        <w:rPr>
                          <w:bCs/>
                          <w:sz w:val="80"/>
                          <w:szCs w:val="80"/>
                        </w:rPr>
                        <w:t xml:space="preserve">  </w:t>
                      </w:r>
                      <w:r w:rsidR="00FD2622">
                        <w:rPr>
                          <w:bCs/>
                          <w:sz w:val="80"/>
                          <w:szCs w:val="80"/>
                        </w:rPr>
                        <w:t xml:space="preserve">                    </w:t>
                      </w:r>
                      <w:r w:rsidR="00134F62" w:rsidRPr="009836DA">
                        <w:rPr>
                          <w:bCs/>
                          <w:sz w:val="32"/>
                          <w:szCs w:val="32"/>
                        </w:rPr>
                        <w:t>N</w:t>
                      </w:r>
                      <w:r w:rsidR="00FD2622">
                        <w:rPr>
                          <w:bCs/>
                          <w:sz w:val="32"/>
                          <w:szCs w:val="32"/>
                        </w:rPr>
                        <w:t xml:space="preserve">                                                                                             </w:t>
                      </w:r>
                      <w:r w:rsidR="008D6E47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881D6D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D6E47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35973">
                        <w:rPr>
                          <w:noProof/>
                        </w:rPr>
                        <w:drawing>
                          <wp:inline distT="0" distB="0" distL="0" distR="0">
                            <wp:extent cx="381000" cy="142875"/>
                            <wp:effectExtent l="0" t="0" r="0" b="9525"/>
                            <wp:docPr id="2" name="Bild 2" descr="Nur 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ur 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2EB9">
                        <w:t xml:space="preserve">                                                                                                          </w:t>
                      </w:r>
                    </w:p>
                    <w:p w:rsidR="00332EB9" w:rsidRPr="008D6E47" w:rsidRDefault="00332EB9" w:rsidP="00332EB9">
                      <w:pPr>
                        <w:ind w:hanging="18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t xml:space="preserve">                                                                                  </w:t>
                      </w:r>
                      <w:r w:rsidR="00FD2622">
                        <w:t xml:space="preserve">                        </w:t>
                      </w:r>
                      <w:r w:rsidR="003F7907">
                        <w:t xml:space="preserve">      </w:t>
                      </w:r>
                      <w:r w:rsidR="008D6E47">
                        <w:t xml:space="preserve">        </w:t>
                      </w:r>
                      <w:r w:rsidR="00881D6D">
                        <w:t xml:space="preserve"> </w:t>
                      </w:r>
                      <w:r w:rsidRPr="008D6E47">
                        <w:rPr>
                          <w:rFonts w:ascii="Arial" w:hAnsi="Arial" w:cs="Arial"/>
                          <w:b/>
                          <w:color w:val="504E53"/>
                          <w:sz w:val="14"/>
                          <w:szCs w:val="14"/>
                        </w:rPr>
                        <w:t xml:space="preserve">VERBAND </w:t>
                      </w:r>
                      <w:r w:rsidRPr="008D6E47">
                        <w:rPr>
                          <w:rFonts w:ascii="Arial" w:hAnsi="Arial" w:cs="Arial"/>
                          <w:b/>
                          <w:color w:val="00B050"/>
                          <w:sz w:val="14"/>
                          <w:szCs w:val="14"/>
                        </w:rPr>
                        <w:t>WOHNEIGENTUM</w:t>
                      </w:r>
                    </w:p>
                    <w:p w:rsidR="00332EB9" w:rsidRPr="008D6E47" w:rsidRDefault="00332EB9" w:rsidP="00332EB9">
                      <w:pPr>
                        <w:rPr>
                          <w:rFonts w:ascii="Arial" w:hAnsi="Arial" w:cs="Arial"/>
                          <w:color w:val="504E53"/>
                          <w:sz w:val="14"/>
                          <w:szCs w:val="14"/>
                        </w:rPr>
                      </w:pPr>
                      <w:r w:rsidRPr="008D6E47">
                        <w:rPr>
                          <w:color w:val="504E53"/>
                          <w:sz w:val="14"/>
                          <w:szCs w:val="14"/>
                        </w:rPr>
                        <w:t xml:space="preserve">                                                                                                             </w:t>
                      </w:r>
                      <w:r w:rsidR="00FD2622" w:rsidRPr="008D6E47">
                        <w:rPr>
                          <w:color w:val="504E53"/>
                          <w:sz w:val="14"/>
                          <w:szCs w:val="14"/>
                        </w:rPr>
                        <w:t xml:space="preserve">               </w:t>
                      </w:r>
                      <w:r w:rsidR="003F7907" w:rsidRPr="008D6E47">
                        <w:rPr>
                          <w:color w:val="504E53"/>
                          <w:sz w:val="14"/>
                          <w:szCs w:val="14"/>
                        </w:rPr>
                        <w:t xml:space="preserve">                                           </w:t>
                      </w:r>
                      <w:r w:rsidR="008D6E47">
                        <w:rPr>
                          <w:color w:val="504E53"/>
                          <w:sz w:val="14"/>
                          <w:szCs w:val="14"/>
                        </w:rPr>
                        <w:t xml:space="preserve">                                   </w:t>
                      </w:r>
                      <w:r w:rsidR="003F7907" w:rsidRPr="008D6E47">
                        <w:rPr>
                          <w:color w:val="504E53"/>
                          <w:sz w:val="14"/>
                          <w:szCs w:val="14"/>
                        </w:rPr>
                        <w:t xml:space="preserve"> </w:t>
                      </w:r>
                      <w:r w:rsidRPr="008D6E47">
                        <w:rPr>
                          <w:rFonts w:ascii="Arial" w:hAnsi="Arial" w:cs="Arial"/>
                          <w:color w:val="504E53"/>
                          <w:sz w:val="14"/>
                          <w:szCs w:val="14"/>
                        </w:rPr>
                        <w:t>BEZIRK NIEDERBAYERN e.V.</w:t>
                      </w:r>
                    </w:p>
                    <w:p w:rsidR="00134F62" w:rsidRPr="009836DA" w:rsidRDefault="00134F6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4F62" w:rsidRPr="00134F62" w:rsidRDefault="00635973">
      <w:pPr>
        <w:pStyle w:val="berschrift9"/>
        <w:rPr>
          <w:b w:val="0"/>
          <w:bCs/>
          <w:sz w:val="36"/>
          <w:szCs w:val="32"/>
        </w:rPr>
      </w:pPr>
      <w:r>
        <w:rPr>
          <w:bCs/>
          <w:noProof/>
          <w:szCs w:val="32"/>
          <w:u w:val="non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36195</wp:posOffset>
                </wp:positionV>
                <wp:extent cx="1049020" cy="1045210"/>
                <wp:effectExtent l="0" t="0" r="0" b="4445"/>
                <wp:wrapNone/>
                <wp:docPr id="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EB8" w:rsidRDefault="00635973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865188" cy="981075"/>
                                  <wp:effectExtent l="0" t="0" r="0" b="0"/>
                                  <wp:docPr id="4" name="Bild 4" descr="Logo Damenjac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Damenjack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6" cy="98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7" type="#_x0000_t202" style="position:absolute;margin-left:11.95pt;margin-top:2.85pt;width:82.6pt;height:82.3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" stroked="f">
                <v:textbox style="mso-fit-shape-to-text:t">
                  <w:txbxContent>
                    <w:p w:rsidR="00C70EB8" w:rsidRDefault="00635973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865188" cy="981075"/>
                            <wp:effectExtent l="0" t="0" r="0" b="0"/>
                            <wp:docPr id="4" name="Bild 4" descr="Logo Damenjac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Damenjack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6" cy="98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3B25">
        <w:rPr>
          <w:bCs/>
          <w:szCs w:val="32"/>
          <w:u w:val="none"/>
        </w:rPr>
        <w:t xml:space="preserve">     </w:t>
      </w:r>
      <w:r w:rsidR="00743B25">
        <w:rPr>
          <w:bCs/>
          <w:szCs w:val="32"/>
        </w:rPr>
        <w:t xml:space="preserve">                   </w:t>
      </w:r>
      <w:r w:rsidR="00743B25">
        <w:rPr>
          <w:bCs/>
          <w:szCs w:val="32"/>
          <w:u w:val="none"/>
        </w:rPr>
        <w:t xml:space="preserve">            </w:t>
      </w:r>
    </w:p>
    <w:p w:rsidR="00743B25" w:rsidRDefault="00134F62">
      <w:pPr>
        <w:pStyle w:val="berschrift9"/>
        <w:rPr>
          <w:bCs/>
          <w:sz w:val="36"/>
          <w:szCs w:val="32"/>
        </w:rPr>
      </w:pPr>
      <w:r w:rsidRPr="00134F62">
        <w:rPr>
          <w:bCs/>
          <w:sz w:val="36"/>
          <w:szCs w:val="32"/>
          <w:u w:val="none"/>
        </w:rPr>
        <w:t xml:space="preserve">                                         </w:t>
      </w:r>
      <w:r w:rsidR="00743B25">
        <w:rPr>
          <w:bCs/>
          <w:sz w:val="36"/>
          <w:szCs w:val="32"/>
        </w:rPr>
        <w:t xml:space="preserve">                                             </w:t>
      </w:r>
    </w:p>
    <w:p w:rsidR="00E42F80" w:rsidRDefault="00635973" w:rsidP="00917B71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53975</wp:posOffset>
                </wp:positionV>
                <wp:extent cx="2302510" cy="249555"/>
                <wp:effectExtent l="0" t="0" r="21590" b="17145"/>
                <wp:wrapNone/>
                <wp:docPr id="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622" w:rsidRPr="00092360" w:rsidRDefault="000F1D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4D21FF">
                              <w:rPr>
                                <w:b/>
                              </w:rPr>
                              <w:t>Nr. 09</w:t>
                            </w:r>
                            <w:r w:rsidR="0090038A">
                              <w:rPr>
                                <w:b/>
                              </w:rPr>
                              <w:t>/2018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3162B" w:rsidRPr="00092360">
                              <w:rPr>
                                <w:b/>
                              </w:rPr>
                              <w:t xml:space="preserve"> - </w:t>
                            </w:r>
                            <w:r w:rsidR="004D21FF">
                              <w:rPr>
                                <w:b/>
                              </w:rPr>
                              <w:t>Dez</w:t>
                            </w:r>
                            <w:r w:rsidR="00E4295E">
                              <w:rPr>
                                <w:b/>
                              </w:rPr>
                              <w:t>ember</w:t>
                            </w:r>
                            <w:r w:rsidR="003558E8" w:rsidRPr="00092360">
                              <w:rPr>
                                <w:b/>
                              </w:rPr>
                              <w:t xml:space="preserve"> </w:t>
                            </w:r>
                            <w:r w:rsidR="0090038A">
                              <w:rPr>
                                <w:b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8" type="#_x0000_t202" style="position:absolute;margin-left:161.95pt;margin-top:4.25pt;width:181.3pt;height:19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" filled="f">
                <v:textbox>
                  <w:txbxContent>
                    <w:p w:rsidR="00FD2622" w:rsidRPr="00092360" w:rsidRDefault="000F1D0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4D21FF">
                        <w:rPr>
                          <w:b/>
                        </w:rPr>
                        <w:t>Nr. 09</w:t>
                      </w:r>
                      <w:r w:rsidR="0090038A">
                        <w:rPr>
                          <w:b/>
                        </w:rPr>
                        <w:t>/2018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D3162B" w:rsidRPr="00092360">
                        <w:rPr>
                          <w:b/>
                        </w:rPr>
                        <w:t xml:space="preserve"> - </w:t>
                      </w:r>
                      <w:r w:rsidR="004D21FF">
                        <w:rPr>
                          <w:b/>
                        </w:rPr>
                        <w:t>Dez</w:t>
                      </w:r>
                      <w:r w:rsidR="00E4295E">
                        <w:rPr>
                          <w:b/>
                        </w:rPr>
                        <w:t>ember</w:t>
                      </w:r>
                      <w:r w:rsidR="003558E8" w:rsidRPr="00092360">
                        <w:rPr>
                          <w:b/>
                        </w:rPr>
                        <w:t xml:space="preserve"> </w:t>
                      </w:r>
                      <w:r w:rsidR="0090038A">
                        <w:rPr>
                          <w:b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  <w:r w:rsidR="00FA2359">
        <w:t xml:space="preserve">    </w:t>
      </w:r>
    </w:p>
    <w:p w:rsidR="009C6179" w:rsidRDefault="00635973" w:rsidP="00EC24DA">
      <w:pPr>
        <w:pStyle w:val="berschrift6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164465</wp:posOffset>
                </wp:positionV>
                <wp:extent cx="2990850" cy="371475"/>
                <wp:effectExtent l="0" t="0" r="0" b="9525"/>
                <wp:wrapNone/>
                <wp:docPr id="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1D6D" w:rsidRPr="009F7D09" w:rsidRDefault="008564DD" w:rsidP="00881D6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F7D09">
                              <w:rPr>
                                <w:sz w:val="22"/>
                                <w:szCs w:val="22"/>
                                <w:highlight w:val="yellow"/>
                              </w:rPr>
                              <w:t>B</w:t>
                            </w:r>
                            <w:r w:rsidR="00DD13FE" w:rsidRPr="009F7D09">
                              <w:rPr>
                                <w:sz w:val="22"/>
                                <w:szCs w:val="22"/>
                                <w:highlight w:val="yellow"/>
                              </w:rPr>
                              <w:t>esuchen Sie auch unsere Webseite</w:t>
                            </w:r>
                            <w:r w:rsidR="00881D6D" w:rsidRPr="009F7D09">
                              <w:rPr>
                                <w:sz w:val="22"/>
                                <w:szCs w:val="22"/>
                                <w:highlight w:val="yellow"/>
                              </w:rPr>
                              <w:t>:</w:t>
                            </w:r>
                            <w:r w:rsidR="00881D6D" w:rsidRPr="009F7D09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</w:t>
                            </w:r>
                            <w:r w:rsidR="00881D6D" w:rsidRPr="009F7D09">
                              <w:rPr>
                                <w:sz w:val="22"/>
                                <w:szCs w:val="22"/>
                                <w:highlight w:val="yellow"/>
                              </w:rPr>
                              <w:t>www.verband-wohneigentum.de/germannsdorf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9" type="#_x0000_t202" style="position:absolute;left:0;text-align:left;margin-left:125.95pt;margin-top:12.95pt;width:235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2PDhwIAABc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" stroked="f">
                <v:textbox>
                  <w:txbxContent>
                    <w:p w:rsidR="00881D6D" w:rsidRPr="009F7D09" w:rsidRDefault="008564DD" w:rsidP="00881D6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F7D09">
                        <w:rPr>
                          <w:sz w:val="22"/>
                          <w:szCs w:val="22"/>
                          <w:highlight w:val="yellow"/>
                        </w:rPr>
                        <w:t>B</w:t>
                      </w:r>
                      <w:r w:rsidR="00DD13FE" w:rsidRPr="009F7D09">
                        <w:rPr>
                          <w:sz w:val="22"/>
                          <w:szCs w:val="22"/>
                          <w:highlight w:val="yellow"/>
                        </w:rPr>
                        <w:t>esuchen Sie auch unsere Webseite</w:t>
                      </w:r>
                      <w:r w:rsidR="00881D6D" w:rsidRPr="009F7D09">
                        <w:rPr>
                          <w:sz w:val="22"/>
                          <w:szCs w:val="22"/>
                          <w:highlight w:val="yellow"/>
                        </w:rPr>
                        <w:t>:</w:t>
                      </w:r>
                      <w:r w:rsidR="00881D6D" w:rsidRPr="009F7D09">
                        <w:rPr>
                          <w:sz w:val="22"/>
                          <w:szCs w:val="22"/>
                        </w:rPr>
                        <w:t xml:space="preserve">                                                       </w:t>
                      </w:r>
                      <w:r w:rsidR="00881D6D" w:rsidRPr="009F7D09">
                        <w:rPr>
                          <w:sz w:val="22"/>
                          <w:szCs w:val="22"/>
                          <w:highlight w:val="yellow"/>
                        </w:rPr>
                        <w:t>www.verband-wohneigentum.de/germannsdorf</w:t>
                      </w:r>
                    </w:p>
                  </w:txbxContent>
                </v:textbox>
              </v:shape>
            </w:pict>
          </mc:Fallback>
        </mc:AlternateContent>
      </w:r>
      <w:r w:rsidR="00134F62">
        <w:rPr>
          <w:sz w:val="36"/>
          <w:szCs w:val="36"/>
        </w:rPr>
        <w:t xml:space="preserve">           </w:t>
      </w:r>
    </w:p>
    <w:p w:rsidR="00E5122C" w:rsidRDefault="00E5122C" w:rsidP="00E5122C">
      <w:pPr>
        <w:rPr>
          <w:sz w:val="32"/>
          <w:szCs w:val="28"/>
          <w:u w:val="single"/>
        </w:rPr>
      </w:pPr>
    </w:p>
    <w:p w:rsidR="00D07FAA" w:rsidRPr="00E5122C" w:rsidRDefault="00D07FAA" w:rsidP="00E5122C">
      <w:pPr>
        <w:rPr>
          <w:b/>
          <w:sz w:val="16"/>
          <w:szCs w:val="16"/>
        </w:rPr>
      </w:pPr>
    </w:p>
    <w:p w:rsidR="007A297D" w:rsidRDefault="007A297D" w:rsidP="00635973">
      <w:pPr>
        <w:autoSpaceDE w:val="0"/>
        <w:autoSpaceDN w:val="0"/>
        <w:adjustRightInd w:val="0"/>
        <w:rPr>
          <w:rFonts w:ascii="Verdana" w:hAnsi="Verdana" w:cs="Verdana"/>
          <w:color w:val="000000"/>
          <w:sz w:val="10"/>
          <w:szCs w:val="10"/>
        </w:rPr>
      </w:pPr>
    </w:p>
    <w:p w:rsidR="0090038A" w:rsidRDefault="00D46F79" w:rsidP="0090038A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Brush Script MT" w:hAnsi="Brush Script MT" w:cs="CIDFont+F9"/>
          <w:color w:val="FF0000"/>
          <w:sz w:val="56"/>
          <w:szCs w:val="56"/>
        </w:rPr>
        <w:t xml:space="preserve">         </w:t>
      </w:r>
      <w:r w:rsidR="0090038A" w:rsidRPr="0090038A">
        <w:rPr>
          <w:rFonts w:ascii="Comic Sans MS" w:hAnsi="Comic Sans MS"/>
          <w:b/>
          <w:color w:val="FF0000"/>
          <w:sz w:val="44"/>
          <w:szCs w:val="36"/>
        </w:rPr>
        <w:t xml:space="preserve">Einladung zum </w:t>
      </w:r>
      <w:proofErr w:type="spellStart"/>
      <w:r w:rsidR="0090038A" w:rsidRPr="0090038A">
        <w:rPr>
          <w:rFonts w:ascii="Comic Sans MS" w:hAnsi="Comic Sans MS"/>
          <w:b/>
          <w:color w:val="FF0000"/>
          <w:sz w:val="44"/>
          <w:szCs w:val="36"/>
        </w:rPr>
        <w:t>Christkindlsuchen</w:t>
      </w:r>
      <w:proofErr w:type="spellEnd"/>
      <w:r w:rsidR="0090038A" w:rsidRPr="00143EF3">
        <w:rPr>
          <w:rFonts w:ascii="Comic Sans MS" w:hAnsi="Comic Sans MS"/>
          <w:b/>
          <w:sz w:val="36"/>
          <w:szCs w:val="36"/>
        </w:rPr>
        <w:tab/>
      </w:r>
    </w:p>
    <w:p w:rsidR="0090038A" w:rsidRPr="004E343F" w:rsidRDefault="0090038A" w:rsidP="0090038A">
      <w:pPr>
        <w:jc w:val="center"/>
        <w:rPr>
          <w:rFonts w:ascii="Comic Sans MS" w:hAnsi="Comic Sans MS"/>
          <w:b/>
          <w:sz w:val="10"/>
          <w:szCs w:val="28"/>
        </w:rPr>
      </w:pPr>
    </w:p>
    <w:p w:rsidR="0090038A" w:rsidRPr="0042310E" w:rsidRDefault="0090038A" w:rsidP="0090038A">
      <w:pPr>
        <w:ind w:left="3480" w:right="-50" w:hanging="3720"/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775DE5" wp14:editId="6559D635">
                <wp:simplePos x="0" y="0"/>
                <wp:positionH relativeFrom="column">
                  <wp:posOffset>37465</wp:posOffset>
                </wp:positionH>
                <wp:positionV relativeFrom="paragraph">
                  <wp:posOffset>27305</wp:posOffset>
                </wp:positionV>
                <wp:extent cx="1765300" cy="1038225"/>
                <wp:effectExtent l="0" t="0" r="6350" b="952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38A" w:rsidRDefault="0090038A" w:rsidP="0090038A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360D7F" wp14:editId="14B0A146">
                                  <wp:extent cx="1581150" cy="942975"/>
                                  <wp:effectExtent l="0" t="0" r="0" b="9525"/>
                                  <wp:docPr id="7" name="Grafik 7" descr="winter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inter_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" w:hAnsi="Helv" w:cs="Helv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30" type="#_x0000_t202" style="position:absolute;left:0;text-align:left;margin-left:2.95pt;margin-top:2.15pt;width:139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+XmhgIAABc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" stroked="f">
                <v:textbox>
                  <w:txbxContent>
                    <w:p w:rsidR="0090038A" w:rsidRDefault="0090038A" w:rsidP="0090038A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0360D7F" wp14:editId="14B0A146">
                            <wp:extent cx="1581150" cy="942975"/>
                            <wp:effectExtent l="0" t="0" r="0" b="9525"/>
                            <wp:docPr id="7" name="Grafik 7" descr="winter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inter_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" w:hAnsi="Helv" w:cs="Helv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sz w:val="22"/>
          <w:szCs w:val="22"/>
        </w:rPr>
        <w:t>Die Siedlergemeinschaft Germannsdorf möchte unseren Kindern auch heuer wieder, in der Vorweihnachtszeit, ein ganz besonderes Erlebnis bieten.</w:t>
      </w:r>
      <w:r w:rsidR="008B3495">
        <w:rPr>
          <w:rFonts w:ascii="Comic Sans MS" w:hAnsi="Comic Sans MS"/>
          <w:sz w:val="22"/>
          <w:szCs w:val="22"/>
        </w:rPr>
        <w:t xml:space="preserve"> </w:t>
      </w:r>
      <w:r w:rsidR="008B3495" w:rsidRPr="0042310E">
        <w:rPr>
          <w:rFonts w:ascii="Comic Sans MS" w:hAnsi="Comic Sans MS"/>
          <w:b/>
          <w:sz w:val="22"/>
          <w:szCs w:val="22"/>
        </w:rPr>
        <w:t xml:space="preserve">Dies geschieht heuer erstmals in Verbindung mit der </w:t>
      </w:r>
      <w:proofErr w:type="spellStart"/>
      <w:r w:rsidR="0042310E" w:rsidRPr="0042310E">
        <w:rPr>
          <w:rFonts w:ascii="Comic Sans MS" w:hAnsi="Comic Sans MS"/>
          <w:b/>
          <w:sz w:val="22"/>
          <w:szCs w:val="22"/>
        </w:rPr>
        <w:t>Germannsdorfer</w:t>
      </w:r>
      <w:proofErr w:type="spellEnd"/>
      <w:r w:rsidR="0042310E" w:rsidRPr="0042310E">
        <w:rPr>
          <w:rFonts w:ascii="Comic Sans MS" w:hAnsi="Comic Sans MS"/>
          <w:b/>
          <w:sz w:val="22"/>
          <w:szCs w:val="22"/>
        </w:rPr>
        <w:t xml:space="preserve"> </w:t>
      </w:r>
      <w:r w:rsidR="008B3495" w:rsidRPr="0042310E">
        <w:rPr>
          <w:rFonts w:ascii="Comic Sans MS" w:hAnsi="Comic Sans MS"/>
          <w:b/>
          <w:sz w:val="22"/>
          <w:szCs w:val="22"/>
        </w:rPr>
        <w:t>Hofweihnacht</w:t>
      </w:r>
      <w:r w:rsidR="0042310E" w:rsidRPr="0042310E">
        <w:rPr>
          <w:rFonts w:ascii="Comic Sans MS" w:hAnsi="Comic Sans MS"/>
          <w:b/>
          <w:sz w:val="22"/>
          <w:szCs w:val="22"/>
        </w:rPr>
        <w:t xml:space="preserve"> (s. unten!</w:t>
      </w:r>
      <w:proofErr w:type="gramStart"/>
      <w:r w:rsidR="0042310E" w:rsidRPr="0042310E">
        <w:rPr>
          <w:rFonts w:ascii="Comic Sans MS" w:hAnsi="Comic Sans MS"/>
          <w:b/>
          <w:sz w:val="22"/>
          <w:szCs w:val="22"/>
        </w:rPr>
        <w:t>) .</w:t>
      </w:r>
      <w:proofErr w:type="gramEnd"/>
    </w:p>
    <w:p w:rsidR="0090038A" w:rsidRDefault="0090038A" w:rsidP="0090038A">
      <w:pPr>
        <w:ind w:left="3480" w:right="-50" w:hanging="3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Wir laden deshalb</w:t>
      </w:r>
      <w:r w:rsidRPr="00536AFA">
        <w:rPr>
          <w:rFonts w:ascii="Comic Sans MS" w:hAnsi="Comic Sans MS"/>
          <w:b/>
          <w:sz w:val="22"/>
          <w:szCs w:val="22"/>
        </w:rPr>
        <w:t xml:space="preserve"> </w:t>
      </w:r>
      <w:r w:rsidR="008B3495">
        <w:rPr>
          <w:rFonts w:ascii="Comic Sans MS" w:hAnsi="Comic Sans MS"/>
          <w:b/>
          <w:color w:val="FF0000"/>
          <w:sz w:val="22"/>
          <w:szCs w:val="22"/>
          <w:u w:val="single"/>
        </w:rPr>
        <w:t>am Samstag, 08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.12.2018</w:t>
      </w:r>
      <w:r w:rsidRPr="00955C78">
        <w:rPr>
          <w:rFonts w:ascii="Comic Sans MS" w:hAnsi="Comic Sans MS"/>
          <w:b/>
          <w:color w:val="FF0000"/>
          <w:sz w:val="22"/>
          <w:szCs w:val="22"/>
        </w:rPr>
        <w:t xml:space="preserve"> </w:t>
      </w:r>
      <w:r w:rsidRPr="00955C78">
        <w:rPr>
          <w:rFonts w:ascii="Comic Sans MS" w:hAnsi="Comic Sans MS"/>
          <w:color w:val="FF0000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alle Mitglieder und natürlich ganz besonders unsere Kinder wieder zur Christkindlsuche ein.</w:t>
      </w:r>
    </w:p>
    <w:p w:rsidR="0090038A" w:rsidRDefault="0090038A" w:rsidP="0090038A">
      <w:pPr>
        <w:ind w:left="3480" w:right="-50" w:hanging="3720"/>
        <w:rPr>
          <w:rFonts w:ascii="Comic Sans MS" w:hAnsi="Comic Sans MS"/>
          <w:sz w:val="22"/>
          <w:szCs w:val="22"/>
        </w:rPr>
      </w:pPr>
      <w:r w:rsidRPr="00B61FC5">
        <w:rPr>
          <w:rFonts w:ascii="Comic Sans MS" w:hAnsi="Comic Sans MS"/>
          <w:b/>
          <w:color w:val="FF0000"/>
          <w:sz w:val="22"/>
          <w:szCs w:val="22"/>
        </w:rPr>
        <w:t>Taschenlampe mitnehmen!!</w:t>
      </w:r>
      <w:r>
        <w:rPr>
          <w:rFonts w:ascii="Comic Sans MS" w:hAnsi="Comic Sans MS"/>
          <w:sz w:val="22"/>
          <w:szCs w:val="22"/>
        </w:rPr>
        <w:t xml:space="preserve"> </w:t>
      </w:r>
      <w:r w:rsidRPr="00B61FC5">
        <w:rPr>
          <w:rFonts w:ascii="Comic Sans MS" w:hAnsi="Comic Sans MS"/>
          <w:b/>
          <w:color w:val="FF0000"/>
          <w:sz w:val="22"/>
          <w:szCs w:val="22"/>
        </w:rPr>
        <w:t>Treffpunkt 15.30 Uhr Bäckerei Hagenbuchner</w:t>
      </w:r>
    </w:p>
    <w:p w:rsidR="0090038A" w:rsidRDefault="0090038A" w:rsidP="0090038A">
      <w:pPr>
        <w:ind w:left="3480" w:right="-50" w:hanging="3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Für die Planung ist eine </w:t>
      </w:r>
      <w:r w:rsidRPr="0090038A">
        <w:rPr>
          <w:rFonts w:ascii="Comic Sans MS" w:hAnsi="Comic Sans MS"/>
          <w:b/>
          <w:color w:val="FF0000"/>
          <w:sz w:val="32"/>
          <w:szCs w:val="22"/>
          <w:u w:val="single"/>
        </w:rPr>
        <w:t>Anmeldung bitte sofort</w:t>
      </w:r>
      <w:r w:rsidR="003C14A4">
        <w:rPr>
          <w:rFonts w:ascii="Comic Sans MS" w:hAnsi="Comic Sans MS"/>
          <w:b/>
          <w:color w:val="FF0000"/>
          <w:sz w:val="22"/>
          <w:szCs w:val="22"/>
          <w:u w:val="single"/>
        </w:rPr>
        <w:t>, jedoch bis spätestens 06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.12</w:t>
      </w:r>
      <w:r w:rsidRPr="008850D0">
        <w:rPr>
          <w:rFonts w:ascii="Comic Sans MS" w:hAnsi="Comic Sans MS"/>
          <w:b/>
          <w:color w:val="FF0000"/>
          <w:sz w:val="22"/>
          <w:szCs w:val="22"/>
          <w:u w:val="single"/>
        </w:rPr>
        <w:t>.</w:t>
      </w:r>
    </w:p>
    <w:p w:rsidR="0090038A" w:rsidRPr="004E343F" w:rsidRDefault="0042310E" w:rsidP="004E343F">
      <w:pPr>
        <w:ind w:left="3480" w:right="-50" w:hanging="3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unbedingt</w:t>
      </w:r>
      <w:r w:rsidR="0090038A">
        <w:rPr>
          <w:rFonts w:ascii="Comic Sans MS" w:hAnsi="Comic Sans MS"/>
          <w:sz w:val="22"/>
          <w:szCs w:val="22"/>
        </w:rPr>
        <w:t xml:space="preserve"> erforderlich bei:    </w:t>
      </w:r>
      <w:r w:rsidR="0090038A" w:rsidRPr="0042310E">
        <w:rPr>
          <w:rFonts w:ascii="Comic Sans MS" w:hAnsi="Comic Sans MS"/>
          <w:b/>
          <w:szCs w:val="22"/>
        </w:rPr>
        <w:t>Bettina Bauer, Tel.: 08586/6189</w:t>
      </w:r>
      <w:r w:rsidRPr="0042310E">
        <w:rPr>
          <w:rFonts w:ascii="Comic Sans MS" w:hAnsi="Comic Sans MS"/>
          <w:b/>
          <w:szCs w:val="22"/>
        </w:rPr>
        <w:t>.</w:t>
      </w:r>
      <w:r w:rsidRPr="0042310E">
        <w:rPr>
          <w:rFonts w:ascii="Comic Sans MS" w:hAnsi="Comic Sans MS"/>
          <w:szCs w:val="22"/>
        </w:rPr>
        <w:t xml:space="preserve"> </w:t>
      </w:r>
      <w:r w:rsidR="004E343F">
        <w:rPr>
          <w:rFonts w:ascii="Comic Sans MS" w:hAnsi="Comic Sans MS"/>
          <w:b/>
          <w:sz w:val="22"/>
          <w:szCs w:val="22"/>
          <w:u w:val="single"/>
        </w:rPr>
        <w:t>Da</w:t>
      </w:r>
      <w:r w:rsidRPr="0042310E">
        <w:rPr>
          <w:rFonts w:ascii="Comic Sans MS" w:hAnsi="Comic Sans MS"/>
          <w:b/>
          <w:sz w:val="22"/>
          <w:szCs w:val="22"/>
          <w:u w:val="single"/>
        </w:rPr>
        <w:t xml:space="preserve"> erfahren Sie zum Ablauf nähere Einzelheiten.</w:t>
      </w:r>
    </w:p>
    <w:p w:rsidR="0090038A" w:rsidRPr="0042310E" w:rsidRDefault="004D21FF" w:rsidP="0090038A">
      <w:pPr>
        <w:pBdr>
          <w:bottom w:val="dotted" w:sz="24" w:space="2" w:color="auto"/>
        </w:pBdr>
        <w:ind w:right="-50"/>
        <w:rPr>
          <w:rFonts w:ascii="Comic Sans MS" w:hAnsi="Comic Sans MS"/>
          <w:sz w:val="8"/>
          <w:szCs w:val="22"/>
        </w:rPr>
      </w:pPr>
      <w:r>
        <w:rPr>
          <w:rFonts w:ascii="Brush Script MT" w:hAnsi="Brush Script MT" w:cs="CIDFont+F9"/>
          <w:color w:val="FF0000"/>
          <w:sz w:val="56"/>
          <w:szCs w:val="56"/>
        </w:rPr>
        <w:t xml:space="preserve">  </w:t>
      </w:r>
    </w:p>
    <w:p w:rsidR="0090038A" w:rsidRPr="0090038A" w:rsidRDefault="004D21FF" w:rsidP="00D46F79">
      <w:pPr>
        <w:autoSpaceDE w:val="0"/>
        <w:autoSpaceDN w:val="0"/>
        <w:adjustRightInd w:val="0"/>
        <w:rPr>
          <w:rFonts w:ascii="Brush Script MT" w:hAnsi="Brush Script MT" w:cs="CIDFont+F9"/>
          <w:color w:val="FF0000"/>
          <w:sz w:val="20"/>
          <w:szCs w:val="56"/>
        </w:rPr>
      </w:pPr>
      <w:r>
        <w:rPr>
          <w:rFonts w:ascii="Brush Script MT" w:hAnsi="Brush Script MT" w:cs="CIDFont+F9"/>
          <w:color w:val="FF0000"/>
          <w:sz w:val="56"/>
          <w:szCs w:val="56"/>
        </w:rPr>
        <w:t xml:space="preserve"> </w:t>
      </w:r>
    </w:p>
    <w:p w:rsidR="00D46F79" w:rsidRPr="0090038A" w:rsidRDefault="00D46F79" w:rsidP="0090038A">
      <w:pPr>
        <w:autoSpaceDE w:val="0"/>
        <w:autoSpaceDN w:val="0"/>
        <w:adjustRightInd w:val="0"/>
        <w:jc w:val="center"/>
        <w:rPr>
          <w:rFonts w:ascii="Cataneo BT" w:hAnsi="Cataneo BT" w:cs="CIDFont+F9"/>
          <w:b/>
          <w:color w:val="FF0000"/>
          <w:sz w:val="48"/>
          <w:szCs w:val="44"/>
        </w:rPr>
      </w:pPr>
      <w:proofErr w:type="spellStart"/>
      <w:r w:rsidRPr="0090038A">
        <w:rPr>
          <w:rFonts w:ascii="Cataneo BT" w:hAnsi="Cataneo BT" w:cs="CIDFont+F9"/>
          <w:b/>
          <w:color w:val="FF0000"/>
          <w:sz w:val="48"/>
          <w:szCs w:val="44"/>
        </w:rPr>
        <w:t>Germannsdorfer</w:t>
      </w:r>
      <w:proofErr w:type="spellEnd"/>
      <w:r w:rsidRPr="0090038A">
        <w:rPr>
          <w:rFonts w:ascii="Cataneo BT" w:hAnsi="Cataneo BT" w:cs="CIDFont+F9"/>
          <w:b/>
          <w:color w:val="FF0000"/>
          <w:sz w:val="48"/>
          <w:szCs w:val="44"/>
        </w:rPr>
        <w:t xml:space="preserve"> Hofweihnacht</w:t>
      </w:r>
      <w:r w:rsidR="008B3495">
        <w:rPr>
          <w:rFonts w:ascii="Cataneo BT" w:hAnsi="Cataneo BT" w:cs="CIDFont+F9"/>
          <w:b/>
          <w:color w:val="FF0000"/>
          <w:sz w:val="48"/>
          <w:szCs w:val="44"/>
        </w:rPr>
        <w:t xml:space="preserve"> </w:t>
      </w:r>
    </w:p>
    <w:p w:rsidR="00D46F79" w:rsidRPr="00393BBD" w:rsidRDefault="00D46F79" w:rsidP="00D46F79">
      <w:pPr>
        <w:autoSpaceDE w:val="0"/>
        <w:autoSpaceDN w:val="0"/>
        <w:adjustRightInd w:val="0"/>
        <w:rPr>
          <w:color w:val="000000"/>
          <w:sz w:val="26"/>
          <w:szCs w:val="26"/>
        </w:rPr>
      </w:pPr>
      <w:r w:rsidRPr="00B3579A">
        <w:rPr>
          <w:color w:val="000000"/>
          <w:sz w:val="32"/>
          <w:szCs w:val="32"/>
          <w:u w:val="single"/>
        </w:rPr>
        <w:t xml:space="preserve">Am </w:t>
      </w:r>
      <w:r w:rsidR="008B3495">
        <w:rPr>
          <w:color w:val="000000"/>
          <w:sz w:val="32"/>
          <w:szCs w:val="32"/>
          <w:u w:val="single"/>
        </w:rPr>
        <w:t>Samstag</w:t>
      </w:r>
      <w:r w:rsidR="00393BBD" w:rsidRPr="00B3579A">
        <w:rPr>
          <w:color w:val="000000"/>
          <w:sz w:val="32"/>
          <w:szCs w:val="32"/>
          <w:u w:val="single"/>
        </w:rPr>
        <w:t xml:space="preserve">, </w:t>
      </w:r>
      <w:r w:rsidR="008B3495">
        <w:rPr>
          <w:b/>
          <w:color w:val="000000"/>
          <w:sz w:val="32"/>
          <w:szCs w:val="32"/>
          <w:u w:val="single"/>
        </w:rPr>
        <w:t>08</w:t>
      </w:r>
      <w:r w:rsidR="00996E0A">
        <w:rPr>
          <w:b/>
          <w:color w:val="000000"/>
          <w:sz w:val="32"/>
          <w:szCs w:val="32"/>
          <w:u w:val="single"/>
        </w:rPr>
        <w:t>.12.2018</w:t>
      </w:r>
      <w:r w:rsidR="008B3495">
        <w:rPr>
          <w:b/>
          <w:color w:val="000000"/>
          <w:sz w:val="32"/>
          <w:szCs w:val="32"/>
          <w:u w:val="single"/>
        </w:rPr>
        <w:t>, ab 17.00 Uhr,</w:t>
      </w:r>
      <w:r w:rsidRPr="00393BBD">
        <w:rPr>
          <w:color w:val="000000"/>
          <w:sz w:val="26"/>
          <w:szCs w:val="26"/>
        </w:rPr>
        <w:t xml:space="preserve"> findet im Innenhof, </w:t>
      </w:r>
      <w:r w:rsidRPr="008B3495">
        <w:rPr>
          <w:color w:val="000000"/>
          <w:sz w:val="26"/>
          <w:szCs w:val="26"/>
          <w:u w:val="single"/>
        </w:rPr>
        <w:t>wo auch unsere Christbäume verkauft werden</w:t>
      </w:r>
      <w:r w:rsidRPr="00393BBD">
        <w:rPr>
          <w:color w:val="000000"/>
          <w:sz w:val="26"/>
          <w:szCs w:val="26"/>
        </w:rPr>
        <w:t xml:space="preserve">,  </w:t>
      </w:r>
      <w:r w:rsidR="008B3495">
        <w:rPr>
          <w:color w:val="000000"/>
          <w:sz w:val="26"/>
          <w:szCs w:val="26"/>
        </w:rPr>
        <w:t xml:space="preserve">wieder </w:t>
      </w:r>
      <w:r w:rsidRPr="00393BBD">
        <w:rPr>
          <w:color w:val="000000"/>
          <w:sz w:val="26"/>
          <w:szCs w:val="26"/>
        </w:rPr>
        <w:t xml:space="preserve">die  </w:t>
      </w:r>
      <w:proofErr w:type="spellStart"/>
      <w:r w:rsidRPr="00393BBD">
        <w:rPr>
          <w:color w:val="000000"/>
          <w:sz w:val="26"/>
          <w:szCs w:val="26"/>
        </w:rPr>
        <w:t>Germannsdorfer</w:t>
      </w:r>
      <w:proofErr w:type="spellEnd"/>
      <w:r w:rsidRPr="00393BBD">
        <w:rPr>
          <w:color w:val="000000"/>
          <w:sz w:val="26"/>
          <w:szCs w:val="26"/>
        </w:rPr>
        <w:t xml:space="preserve"> Hofweihnacht </w:t>
      </w:r>
      <w:r w:rsidR="008B3495">
        <w:rPr>
          <w:color w:val="000000"/>
          <w:sz w:val="26"/>
          <w:szCs w:val="26"/>
        </w:rPr>
        <w:t xml:space="preserve">mit kleinem Weihnachtsmarkt </w:t>
      </w:r>
      <w:r w:rsidRPr="00393BBD">
        <w:rPr>
          <w:color w:val="000000"/>
          <w:sz w:val="26"/>
          <w:szCs w:val="26"/>
        </w:rPr>
        <w:t>statt.</w:t>
      </w:r>
    </w:p>
    <w:p w:rsidR="00D46F79" w:rsidRPr="00393BBD" w:rsidRDefault="00D46F79" w:rsidP="00D46F79">
      <w:pPr>
        <w:autoSpaceDE w:val="0"/>
        <w:autoSpaceDN w:val="0"/>
        <w:adjustRightInd w:val="0"/>
        <w:rPr>
          <w:color w:val="000000"/>
          <w:sz w:val="12"/>
          <w:szCs w:val="12"/>
        </w:rPr>
      </w:pPr>
    </w:p>
    <w:p w:rsidR="004D21FF" w:rsidRPr="00393BBD" w:rsidRDefault="008B3495" w:rsidP="00D46F79">
      <w:pPr>
        <w:autoSpaceDE w:val="0"/>
        <w:autoSpaceDN w:val="0"/>
        <w:adjustRightInd w:val="0"/>
        <w:rPr>
          <w:color w:val="000000"/>
          <w:sz w:val="12"/>
          <w:szCs w:val="12"/>
        </w:rPr>
      </w:pPr>
      <w:r w:rsidRPr="008B3495">
        <w:rPr>
          <w:color w:val="000000"/>
          <w:sz w:val="26"/>
          <w:szCs w:val="26"/>
        </w:rPr>
        <w:t>Wir</w:t>
      </w:r>
      <w:r w:rsidRPr="008B3495">
        <w:rPr>
          <w:color w:val="000000"/>
          <w:sz w:val="28"/>
          <w:szCs w:val="32"/>
        </w:rPr>
        <w:t xml:space="preserve"> </w:t>
      </w:r>
      <w:r w:rsidR="00D46F79" w:rsidRPr="00393BBD">
        <w:rPr>
          <w:color w:val="000000"/>
          <w:sz w:val="26"/>
          <w:szCs w:val="26"/>
        </w:rPr>
        <w:t>möchten Sie einladen, sich auf die bevorstehende Weihnachtszeit einzustimmen</w:t>
      </w:r>
    </w:p>
    <w:p w:rsidR="00D46F79" w:rsidRPr="00393BBD" w:rsidRDefault="00CB3A2A" w:rsidP="004D21FF">
      <w:pPr>
        <w:pStyle w:val="StandardWeb"/>
        <w:spacing w:before="0" w:beforeAutospacing="0" w:after="0" w:afterAutospacing="0"/>
        <w:rPr>
          <w:sz w:val="26"/>
          <w:szCs w:val="26"/>
        </w:rPr>
      </w:pPr>
      <w:r>
        <w:rPr>
          <w:color w:val="000000"/>
          <w:sz w:val="26"/>
          <w:szCs w:val="26"/>
        </w:rPr>
        <w:t>Auf Ihr K</w:t>
      </w:r>
      <w:r w:rsidR="00D46F79" w:rsidRPr="00393BBD">
        <w:rPr>
          <w:color w:val="000000"/>
          <w:sz w:val="26"/>
          <w:szCs w:val="26"/>
        </w:rPr>
        <w:t>ommen freut sich die Siedlergemeinschaft Germannsdorf</w:t>
      </w:r>
    </w:p>
    <w:p w:rsidR="00D46F79" w:rsidRPr="004D21FF" w:rsidRDefault="00D46F79" w:rsidP="004D21FF">
      <w:pPr>
        <w:jc w:val="center"/>
        <w:rPr>
          <w:bCs/>
          <w:sz w:val="32"/>
          <w:szCs w:val="32"/>
        </w:rPr>
      </w:pPr>
      <w:r w:rsidRPr="00D46F79">
        <w:rPr>
          <w:bCs/>
          <w:sz w:val="32"/>
          <w:szCs w:val="32"/>
        </w:rPr>
        <w:t>************************************************************</w:t>
      </w:r>
    </w:p>
    <w:p w:rsidR="00393BBD" w:rsidRPr="00B1796C" w:rsidRDefault="00393BBD" w:rsidP="00393BBD">
      <w:pPr>
        <w:pStyle w:val="berschrift4"/>
        <w:rPr>
          <w:rFonts w:ascii="Cataneo BT" w:hAnsi="Cataneo BT" w:cs="Times New Roman"/>
          <w:color w:val="FF0000"/>
          <w:sz w:val="48"/>
          <w:szCs w:val="40"/>
        </w:rPr>
      </w:pPr>
      <w:r w:rsidRPr="00B1796C">
        <w:rPr>
          <w:rFonts w:ascii="Cataneo BT" w:hAnsi="Cataneo BT" w:cs="Times New Roman"/>
          <w:color w:val="FF0000"/>
          <w:sz w:val="48"/>
          <w:szCs w:val="40"/>
        </w:rPr>
        <w:t>Einladung zur Weihnachtsfeier</w:t>
      </w:r>
    </w:p>
    <w:p w:rsidR="00393BBD" w:rsidRPr="00393BBD" w:rsidRDefault="00393BBD" w:rsidP="00CB3A2A">
      <w:pPr>
        <w:jc w:val="center"/>
        <w:rPr>
          <w:sz w:val="28"/>
          <w:szCs w:val="28"/>
        </w:rPr>
      </w:pPr>
      <w:r>
        <w:rPr>
          <w:sz w:val="28"/>
          <w:szCs w:val="28"/>
        </w:rPr>
        <w:t>an</w:t>
      </w:r>
      <w:r w:rsidRPr="00252BDC">
        <w:rPr>
          <w:sz w:val="28"/>
          <w:szCs w:val="28"/>
        </w:rPr>
        <w:t xml:space="preserve"> alle Mitglieder mit Ehe</w:t>
      </w:r>
      <w:r>
        <w:rPr>
          <w:sz w:val="28"/>
          <w:szCs w:val="28"/>
        </w:rPr>
        <w:t>frau</w:t>
      </w:r>
      <w:r w:rsidR="00CB3A2A">
        <w:rPr>
          <w:sz w:val="28"/>
          <w:szCs w:val="28"/>
        </w:rPr>
        <w:t>/-mann oder Lebensgefährten/-in</w:t>
      </w:r>
    </w:p>
    <w:p w:rsidR="00393BBD" w:rsidRPr="00393BBD" w:rsidRDefault="00393BBD" w:rsidP="00CB3A2A">
      <w:pPr>
        <w:rPr>
          <w:sz w:val="12"/>
          <w:szCs w:val="12"/>
        </w:rPr>
      </w:pPr>
    </w:p>
    <w:p w:rsidR="00393BBD" w:rsidRDefault="00393BBD" w:rsidP="00CB3A2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52BDC">
        <w:rPr>
          <w:sz w:val="28"/>
          <w:szCs w:val="28"/>
        </w:rPr>
        <w:t xml:space="preserve">am </w:t>
      </w:r>
      <w:r>
        <w:rPr>
          <w:sz w:val="28"/>
          <w:szCs w:val="28"/>
        </w:rPr>
        <w:t xml:space="preserve">Samstag, </w:t>
      </w:r>
      <w:r w:rsidR="0090038A">
        <w:rPr>
          <w:b/>
          <w:bCs/>
          <w:color w:val="FF0000"/>
          <w:sz w:val="28"/>
          <w:szCs w:val="28"/>
          <w:u w:val="single"/>
        </w:rPr>
        <w:t>15. Dezember 2018</w:t>
      </w:r>
      <w:r w:rsidRPr="00CB3A2A">
        <w:rPr>
          <w:b/>
          <w:bCs/>
          <w:color w:val="FF0000"/>
          <w:sz w:val="28"/>
          <w:szCs w:val="28"/>
          <w:u w:val="single"/>
        </w:rPr>
        <w:t xml:space="preserve">,  </w:t>
      </w:r>
      <w:r>
        <w:rPr>
          <w:b/>
          <w:bCs/>
          <w:color w:val="FF0000"/>
          <w:sz w:val="28"/>
          <w:szCs w:val="28"/>
          <w:u w:val="single"/>
        </w:rPr>
        <w:t>19</w:t>
      </w:r>
      <w:r w:rsidRPr="005E4DDC">
        <w:rPr>
          <w:b/>
          <w:bCs/>
          <w:color w:val="FF0000"/>
          <w:sz w:val="28"/>
          <w:szCs w:val="28"/>
          <w:u w:val="single"/>
        </w:rPr>
        <w:t>.00 Uhr</w:t>
      </w:r>
      <w:r w:rsidRPr="005E4DDC">
        <w:rPr>
          <w:b/>
          <w:bCs/>
          <w:color w:val="FF0000"/>
          <w:sz w:val="28"/>
          <w:szCs w:val="28"/>
        </w:rPr>
        <w:t xml:space="preserve"> </w:t>
      </w:r>
      <w:r w:rsidRPr="00252BDC">
        <w:rPr>
          <w:sz w:val="28"/>
          <w:szCs w:val="28"/>
        </w:rPr>
        <w:t>im Gasthaus Höfler in Germannsdorf.</w:t>
      </w:r>
    </w:p>
    <w:p w:rsidR="00D46F79" w:rsidRPr="00393BBD" w:rsidRDefault="00D46F79" w:rsidP="00393BBD">
      <w:pPr>
        <w:rPr>
          <w:sz w:val="12"/>
          <w:szCs w:val="12"/>
        </w:rPr>
      </w:pPr>
    </w:p>
    <w:p w:rsidR="00D46F79" w:rsidRPr="00A65B26" w:rsidRDefault="00D46F79" w:rsidP="00D46F79">
      <w:pPr>
        <w:autoSpaceDE w:val="0"/>
        <w:autoSpaceDN w:val="0"/>
        <w:adjustRightInd w:val="0"/>
        <w:rPr>
          <w:sz w:val="26"/>
          <w:szCs w:val="26"/>
        </w:rPr>
      </w:pPr>
      <w:r w:rsidRPr="00A65B26">
        <w:rPr>
          <w:sz w:val="26"/>
          <w:szCs w:val="26"/>
        </w:rPr>
        <w:t xml:space="preserve">Damit der Nikolaus den Kindern wieder ein kleines Päckchen überreichen kann, wäre es von Vorteil, die </w:t>
      </w:r>
      <w:r w:rsidRPr="00A65B26">
        <w:rPr>
          <w:b/>
          <w:sz w:val="26"/>
          <w:szCs w:val="26"/>
          <w:u w:val="single"/>
        </w:rPr>
        <w:t>Anzahl der teilnehmenden Kinder</w:t>
      </w:r>
      <w:r w:rsidRPr="00A65B26">
        <w:rPr>
          <w:sz w:val="26"/>
          <w:szCs w:val="26"/>
        </w:rPr>
        <w:t xml:space="preserve"> zu wissen. Wer von den Eltern ihre Kinder mitnimmt, sollte dies deshalb </w:t>
      </w:r>
      <w:r w:rsidRPr="00A65B26">
        <w:rPr>
          <w:b/>
          <w:sz w:val="26"/>
          <w:szCs w:val="26"/>
          <w:u w:val="single"/>
        </w:rPr>
        <w:t>bis spätestens Sa. 09. Dezember tel. beim Vorstand mitteilen</w:t>
      </w:r>
      <w:r w:rsidRPr="00A65B26">
        <w:rPr>
          <w:sz w:val="26"/>
          <w:szCs w:val="26"/>
        </w:rPr>
        <w:t xml:space="preserve"> (Tel. s.u.)</w:t>
      </w:r>
    </w:p>
    <w:p w:rsidR="00B3579A" w:rsidRPr="00B3579A" w:rsidRDefault="00B3579A" w:rsidP="00D46F79">
      <w:pPr>
        <w:autoSpaceDE w:val="0"/>
        <w:autoSpaceDN w:val="0"/>
        <w:adjustRightInd w:val="0"/>
        <w:rPr>
          <w:sz w:val="14"/>
          <w:szCs w:val="14"/>
        </w:rPr>
      </w:pPr>
    </w:p>
    <w:p w:rsidR="00D46F79" w:rsidRPr="00B3579A" w:rsidRDefault="00D46F79" w:rsidP="00D46F79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B3579A">
        <w:rPr>
          <w:b/>
          <w:bCs/>
          <w:sz w:val="26"/>
          <w:szCs w:val="26"/>
        </w:rPr>
        <w:t xml:space="preserve">Jeder Erwachsene erhält wieder einen Gutschein in Höhe von 5.--€. </w:t>
      </w:r>
    </w:p>
    <w:p w:rsidR="00393BBD" w:rsidRPr="00B3579A" w:rsidRDefault="00A65B26" w:rsidP="00393BBD">
      <w:pPr>
        <w:autoSpaceDE w:val="0"/>
        <w:autoSpaceDN w:val="0"/>
        <w:adjustRightInd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Aus o</w:t>
      </w:r>
      <w:r w:rsidR="00393BBD" w:rsidRPr="00B3579A">
        <w:rPr>
          <w:b/>
          <w:bCs/>
          <w:sz w:val="26"/>
          <w:szCs w:val="26"/>
        </w:rPr>
        <w:t xml:space="preserve">rganisatorischen Gründen bitten wir auch die Erwachsenen sich bis </w:t>
      </w:r>
      <w:r w:rsidR="00996E0A">
        <w:rPr>
          <w:b/>
          <w:bCs/>
          <w:sz w:val="26"/>
          <w:szCs w:val="26"/>
          <w:u w:val="single"/>
        </w:rPr>
        <w:t>spätestens 10.12.18</w:t>
      </w:r>
      <w:r w:rsidR="00393BBD" w:rsidRPr="00B3579A">
        <w:rPr>
          <w:b/>
          <w:bCs/>
          <w:sz w:val="26"/>
          <w:szCs w:val="26"/>
        </w:rPr>
        <w:t xml:space="preserve"> beim Vorstand anzumelden um die erforderlichen Plätze einzudecken.</w:t>
      </w:r>
    </w:p>
    <w:p w:rsidR="00393BBD" w:rsidRDefault="00393BBD" w:rsidP="00D46F79">
      <w:pPr>
        <w:autoSpaceDE w:val="0"/>
        <w:autoSpaceDN w:val="0"/>
        <w:adjustRightInd w:val="0"/>
        <w:rPr>
          <w:b/>
          <w:bCs/>
          <w:sz w:val="10"/>
          <w:szCs w:val="10"/>
        </w:rPr>
      </w:pPr>
    </w:p>
    <w:p w:rsidR="0090038A" w:rsidRPr="00393BBD" w:rsidRDefault="0090038A" w:rsidP="0090038A">
      <w:pPr>
        <w:autoSpaceDE w:val="0"/>
        <w:autoSpaceDN w:val="0"/>
        <w:adjustRightInd w:val="0"/>
        <w:jc w:val="right"/>
        <w:rPr>
          <w:b/>
          <w:bCs/>
          <w:sz w:val="10"/>
          <w:szCs w:val="10"/>
        </w:rPr>
      </w:pPr>
      <w:r w:rsidRPr="00A65B26">
        <w:rPr>
          <w:b/>
          <w:color w:val="FF0000"/>
          <w:sz w:val="26"/>
          <w:szCs w:val="26"/>
          <w:u w:val="single"/>
          <w:shd w:val="clear" w:color="auto" w:fill="92D050"/>
        </w:rPr>
        <w:t>Weiter siehe Seite -2</w:t>
      </w:r>
      <w:proofErr w:type="gramStart"/>
      <w:r w:rsidRPr="00A65B26">
        <w:rPr>
          <w:b/>
          <w:color w:val="FF0000"/>
          <w:sz w:val="26"/>
          <w:szCs w:val="26"/>
          <w:u w:val="single"/>
          <w:shd w:val="clear" w:color="auto" w:fill="92D050"/>
        </w:rPr>
        <w:t>- !</w:t>
      </w:r>
      <w:r w:rsidRPr="00A65B26">
        <w:rPr>
          <w:b/>
          <w:color w:val="FF0000"/>
          <w:sz w:val="26"/>
          <w:szCs w:val="26"/>
          <w:u w:val="single"/>
        </w:rPr>
        <w:t>!</w:t>
      </w:r>
      <w:proofErr w:type="gramEnd"/>
    </w:p>
    <w:p w:rsidR="00393BBD" w:rsidRPr="004E343F" w:rsidRDefault="00D46F79" w:rsidP="004E343F">
      <w:pPr>
        <w:autoSpaceDE w:val="0"/>
        <w:autoSpaceDN w:val="0"/>
        <w:adjustRightInd w:val="0"/>
        <w:rPr>
          <w:rFonts w:asciiTheme="majorHAnsi" w:hAnsiTheme="majorHAnsi" w:cs="Arial"/>
          <w:color w:val="FF0000"/>
          <w:sz w:val="26"/>
          <w:szCs w:val="26"/>
        </w:rPr>
      </w:pPr>
      <w:r w:rsidRPr="00B3579A">
        <w:rPr>
          <w:sz w:val="26"/>
          <w:szCs w:val="26"/>
        </w:rPr>
        <w:lastRenderedPageBreak/>
        <w:t>Nach einer kurzen Begrüßung gibt es gemeinsames Essen (Rehragout, oder alternativ  nach vorl</w:t>
      </w:r>
      <w:r w:rsidR="0042310E">
        <w:rPr>
          <w:sz w:val="26"/>
          <w:szCs w:val="26"/>
        </w:rPr>
        <w:t>iegender Speisenkarte). Gegen 20.00</w:t>
      </w:r>
      <w:r w:rsidRPr="00B3579A">
        <w:rPr>
          <w:sz w:val="26"/>
          <w:szCs w:val="26"/>
        </w:rPr>
        <w:t xml:space="preserve"> Uhr </w:t>
      </w:r>
      <w:proofErr w:type="gramStart"/>
      <w:r w:rsidRPr="00B3579A">
        <w:rPr>
          <w:sz w:val="26"/>
          <w:szCs w:val="26"/>
        </w:rPr>
        <w:t>beginnt</w:t>
      </w:r>
      <w:proofErr w:type="gramEnd"/>
      <w:r w:rsidRPr="00B3579A">
        <w:rPr>
          <w:sz w:val="26"/>
          <w:szCs w:val="26"/>
        </w:rPr>
        <w:t xml:space="preserve"> dann das gemütliche Beisammensein mit besinnlichen und lustigen Weihnachtsgedichten und –</w:t>
      </w:r>
      <w:proofErr w:type="spellStart"/>
      <w:r w:rsidRPr="00B3579A">
        <w:rPr>
          <w:sz w:val="26"/>
          <w:szCs w:val="26"/>
        </w:rPr>
        <w:t>geschichten</w:t>
      </w:r>
      <w:proofErr w:type="spellEnd"/>
      <w:r w:rsidRPr="00B3579A">
        <w:rPr>
          <w:sz w:val="26"/>
          <w:szCs w:val="26"/>
        </w:rPr>
        <w:t xml:space="preserve">, sowie der obligatorische Nikolausbesuch.  </w:t>
      </w:r>
      <w:r w:rsidRPr="00B3579A">
        <w:rPr>
          <w:rFonts w:asciiTheme="majorHAnsi" w:hAnsiTheme="majorHAnsi" w:cs="Arial"/>
          <w:color w:val="FF0000"/>
          <w:sz w:val="26"/>
          <w:szCs w:val="26"/>
        </w:rPr>
        <w:t xml:space="preserve"> </w:t>
      </w:r>
      <w:r w:rsidR="00B3579A">
        <w:rPr>
          <w:rFonts w:asciiTheme="majorHAnsi" w:hAnsiTheme="majorHAnsi" w:cs="Arial"/>
          <w:color w:val="FF0000"/>
          <w:sz w:val="26"/>
          <w:szCs w:val="26"/>
        </w:rPr>
        <w:t xml:space="preserve">                                                                                                                        </w:t>
      </w:r>
      <w:r w:rsidRPr="00B3579A">
        <w:rPr>
          <w:rFonts w:asciiTheme="majorHAnsi" w:hAnsiTheme="majorHAnsi" w:cs="Arial"/>
          <w:color w:val="FF0000"/>
          <w:sz w:val="26"/>
          <w:szCs w:val="26"/>
        </w:rPr>
        <w:t xml:space="preserve">Die Musikalische Gestaltung übernimmt wieder der bekannte Chor </w:t>
      </w:r>
      <w:r w:rsidR="00B3579A" w:rsidRPr="00B3579A">
        <w:rPr>
          <w:rFonts w:asciiTheme="majorHAnsi" w:hAnsiTheme="majorHAnsi" w:cs="Arial"/>
          <w:color w:val="FF0000"/>
          <w:sz w:val="26"/>
          <w:szCs w:val="26"/>
        </w:rPr>
        <w:t>„</w:t>
      </w:r>
      <w:proofErr w:type="spellStart"/>
      <w:r w:rsidR="00B3579A" w:rsidRPr="00B3579A">
        <w:rPr>
          <w:rFonts w:asciiTheme="majorHAnsi" w:hAnsiTheme="majorHAnsi" w:cs="Arial"/>
          <w:color w:val="FF0000"/>
          <w:sz w:val="26"/>
          <w:szCs w:val="26"/>
        </w:rPr>
        <w:t>Panta</w:t>
      </w:r>
      <w:proofErr w:type="spellEnd"/>
      <w:r w:rsidR="00B3579A" w:rsidRPr="00B3579A">
        <w:rPr>
          <w:rFonts w:asciiTheme="majorHAnsi" w:hAnsiTheme="majorHAnsi" w:cs="Arial"/>
          <w:color w:val="FF0000"/>
          <w:sz w:val="26"/>
          <w:szCs w:val="26"/>
        </w:rPr>
        <w:t xml:space="preserve"> </w:t>
      </w:r>
      <w:proofErr w:type="spellStart"/>
      <w:r w:rsidR="00B3579A" w:rsidRPr="00B3579A">
        <w:rPr>
          <w:rFonts w:asciiTheme="majorHAnsi" w:hAnsiTheme="majorHAnsi" w:cs="Arial"/>
          <w:color w:val="FF0000"/>
          <w:sz w:val="26"/>
          <w:szCs w:val="26"/>
        </w:rPr>
        <w:t>Rhei</w:t>
      </w:r>
      <w:proofErr w:type="spellEnd"/>
      <w:r w:rsidR="00B3579A" w:rsidRPr="00B3579A">
        <w:rPr>
          <w:rFonts w:asciiTheme="majorHAnsi" w:hAnsiTheme="majorHAnsi" w:cs="Arial"/>
          <w:color w:val="FF0000"/>
          <w:sz w:val="26"/>
          <w:szCs w:val="26"/>
        </w:rPr>
        <w:t>“</w:t>
      </w:r>
      <w:r w:rsidR="00B3579A">
        <w:rPr>
          <w:rFonts w:asciiTheme="majorHAnsi" w:hAnsiTheme="majorHAnsi" w:cs="Arial"/>
          <w:color w:val="FF0000"/>
          <w:sz w:val="26"/>
          <w:szCs w:val="26"/>
        </w:rPr>
        <w:t xml:space="preserve"> </w:t>
      </w:r>
      <w:r w:rsidRPr="00B3579A">
        <w:rPr>
          <w:rFonts w:asciiTheme="majorHAnsi" w:hAnsiTheme="majorHAnsi" w:cs="Arial"/>
          <w:color w:val="FF0000"/>
          <w:sz w:val="26"/>
          <w:szCs w:val="26"/>
        </w:rPr>
        <w:t xml:space="preserve">aus </w:t>
      </w:r>
      <w:r w:rsidR="00B3579A">
        <w:rPr>
          <w:rFonts w:asciiTheme="majorHAnsi" w:hAnsiTheme="majorHAnsi" w:cs="Arial"/>
          <w:color w:val="FF0000"/>
          <w:sz w:val="26"/>
          <w:szCs w:val="26"/>
        </w:rPr>
        <w:t>Breitenberg.</w:t>
      </w:r>
    </w:p>
    <w:p w:rsidR="00FD19D7" w:rsidRPr="0090038A" w:rsidRDefault="0090038A" w:rsidP="00D46F79">
      <w:pPr>
        <w:jc w:val="center"/>
        <w:rPr>
          <w:sz w:val="36"/>
          <w:szCs w:val="36"/>
        </w:rPr>
      </w:pPr>
      <w:r>
        <w:rPr>
          <w:rFonts w:ascii="Comic Sans MS" w:hAnsi="Comic Sans MS"/>
          <w:sz w:val="22"/>
          <w:szCs w:val="22"/>
        </w:rPr>
        <w:t>**********************************************************************************</w:t>
      </w:r>
    </w:p>
    <w:p w:rsidR="0090038A" w:rsidRDefault="0090038A" w:rsidP="0090038A">
      <w:pPr>
        <w:rPr>
          <w:bCs/>
          <w:iCs/>
          <w:sz w:val="36"/>
          <w:szCs w:val="36"/>
          <w:u w:val="single"/>
        </w:rPr>
      </w:pPr>
      <w:r>
        <w:rPr>
          <w:bCs/>
          <w:iCs/>
          <w:sz w:val="36"/>
          <w:szCs w:val="36"/>
          <w:u w:val="single"/>
        </w:rPr>
        <w:t>Christbaumverkauf durch die Siedlergemeinschaft Germannsdorf</w:t>
      </w:r>
    </w:p>
    <w:p w:rsidR="0090038A" w:rsidRPr="006C3565" w:rsidRDefault="0090038A" w:rsidP="0090038A">
      <w:pPr>
        <w:rPr>
          <w:bCs/>
          <w:iCs/>
          <w:sz w:val="6"/>
          <w:szCs w:val="6"/>
        </w:rPr>
      </w:pPr>
    </w:p>
    <w:p w:rsidR="0090038A" w:rsidRDefault="0090038A" w:rsidP="0090038A">
      <w:pPr>
        <w:rPr>
          <w:bCs/>
          <w:iCs/>
        </w:rPr>
      </w:pPr>
      <w:r>
        <w:rPr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ACADA" wp14:editId="15B4DFD8">
                <wp:simplePos x="0" y="0"/>
                <wp:positionH relativeFrom="column">
                  <wp:posOffset>38100</wp:posOffset>
                </wp:positionH>
                <wp:positionV relativeFrom="paragraph">
                  <wp:posOffset>159385</wp:posOffset>
                </wp:positionV>
                <wp:extent cx="925195" cy="969645"/>
                <wp:effectExtent l="0" t="0" r="0" b="444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38A" w:rsidRDefault="0090038A" w:rsidP="009003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AFE7E" wp14:editId="04B21A91">
                                  <wp:extent cx="742950" cy="876300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0" o:spid="_x0000_s1031" type="#_x0000_t202" style="position:absolute;margin-left:3pt;margin-top:12.55pt;width:72.85pt;height:76.3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vzgQIAABU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" stroked="f">
                <v:textbox style="mso-fit-shape-to-text:t">
                  <w:txbxContent>
                    <w:p w:rsidR="0090038A" w:rsidRDefault="0090038A" w:rsidP="0090038A">
                      <w:r>
                        <w:rPr>
                          <w:noProof/>
                        </w:rPr>
                        <w:drawing>
                          <wp:inline distT="0" distB="0" distL="0" distR="0" wp14:anchorId="556AFE7E" wp14:editId="04B21A91">
                            <wp:extent cx="742950" cy="876300"/>
                            <wp:effectExtent l="0" t="0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3BD7">
        <w:rPr>
          <w:bCs/>
          <w:iCs/>
          <w:sz w:val="28"/>
          <w:szCs w:val="28"/>
        </w:rPr>
        <w:t xml:space="preserve">                    </w:t>
      </w:r>
      <w:r>
        <w:rPr>
          <w:bCs/>
          <w:iCs/>
          <w:sz w:val="28"/>
          <w:szCs w:val="28"/>
        </w:rPr>
        <w:t xml:space="preserve"> J</w:t>
      </w:r>
      <w:r w:rsidRPr="006F7A03">
        <w:rPr>
          <w:bCs/>
          <w:iCs/>
          <w:sz w:val="28"/>
          <w:szCs w:val="28"/>
        </w:rPr>
        <w:t xml:space="preserve">eweils an den </w:t>
      </w:r>
      <w:r>
        <w:rPr>
          <w:b/>
          <w:bCs/>
          <w:iCs/>
          <w:sz w:val="28"/>
          <w:szCs w:val="28"/>
          <w:u w:val="single"/>
        </w:rPr>
        <w:t xml:space="preserve">vier </w:t>
      </w:r>
      <w:r w:rsidR="005B3BD7">
        <w:rPr>
          <w:b/>
          <w:bCs/>
          <w:iCs/>
          <w:sz w:val="28"/>
          <w:szCs w:val="28"/>
          <w:u w:val="single"/>
        </w:rPr>
        <w:t>Advent-</w:t>
      </w:r>
      <w:r>
        <w:rPr>
          <w:b/>
          <w:bCs/>
          <w:iCs/>
          <w:sz w:val="28"/>
          <w:szCs w:val="28"/>
          <w:u w:val="single"/>
        </w:rPr>
        <w:t>Wochenenden  vom 30.11.  -  22.12.2018</w:t>
      </w:r>
      <w:r>
        <w:rPr>
          <w:bCs/>
          <w:iCs/>
          <w:sz w:val="28"/>
          <w:szCs w:val="28"/>
        </w:rPr>
        <w:t xml:space="preserve"> </w:t>
      </w:r>
      <w:r>
        <w:rPr>
          <w:bCs/>
          <w:iCs/>
        </w:rPr>
        <w:t xml:space="preserve">.     </w:t>
      </w:r>
    </w:p>
    <w:p w:rsidR="005B3BD7" w:rsidRDefault="0090038A" w:rsidP="0090038A">
      <w:pPr>
        <w:jc w:val="center"/>
        <w:rPr>
          <w:bCs/>
          <w:iCs/>
        </w:rPr>
      </w:pPr>
      <w:r>
        <w:rPr>
          <w:bCs/>
          <w:iCs/>
        </w:rPr>
        <w:t xml:space="preserve">                 </w:t>
      </w:r>
    </w:p>
    <w:p w:rsidR="0090038A" w:rsidRDefault="005B3BD7" w:rsidP="0090038A">
      <w:pPr>
        <w:jc w:val="center"/>
        <w:rPr>
          <w:bCs/>
          <w:iCs/>
          <w:sz w:val="28"/>
          <w:szCs w:val="28"/>
        </w:rPr>
      </w:pPr>
      <w:r>
        <w:rPr>
          <w:bCs/>
          <w:iCs/>
        </w:rPr>
        <w:t xml:space="preserve">                 </w:t>
      </w:r>
      <w:r w:rsidR="0090038A">
        <w:rPr>
          <w:bCs/>
          <w:iCs/>
        </w:rPr>
        <w:t xml:space="preserve"> </w:t>
      </w:r>
      <w:r w:rsidR="0090038A" w:rsidRPr="00DE3099">
        <w:rPr>
          <w:bCs/>
          <w:iCs/>
          <w:sz w:val="28"/>
          <w:szCs w:val="28"/>
        </w:rPr>
        <w:t>Verkaufszeiten</w:t>
      </w:r>
      <w:r w:rsidR="0090038A">
        <w:rPr>
          <w:bCs/>
          <w:iCs/>
          <w:sz w:val="28"/>
          <w:szCs w:val="28"/>
        </w:rPr>
        <w:t xml:space="preserve"> :  Freitag von 13.00 Uhr bis 17.0</w:t>
      </w:r>
      <w:r w:rsidR="0090038A" w:rsidRPr="00DE3099">
        <w:rPr>
          <w:bCs/>
          <w:iCs/>
          <w:sz w:val="28"/>
          <w:szCs w:val="28"/>
        </w:rPr>
        <w:t xml:space="preserve">0 Uhr  und                                                        </w:t>
      </w:r>
      <w:r w:rsidR="0090038A">
        <w:rPr>
          <w:bCs/>
          <w:iCs/>
          <w:sz w:val="28"/>
          <w:szCs w:val="28"/>
        </w:rPr>
        <w:t xml:space="preserve">             </w:t>
      </w:r>
    </w:p>
    <w:p w:rsidR="0090038A" w:rsidRDefault="0090038A" w:rsidP="0090038A">
      <w:pPr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              </w:t>
      </w:r>
      <w:r w:rsidRPr="00DE3099">
        <w:rPr>
          <w:bCs/>
          <w:iCs/>
          <w:sz w:val="28"/>
          <w:szCs w:val="28"/>
        </w:rPr>
        <w:t>Samst</w:t>
      </w:r>
      <w:r>
        <w:rPr>
          <w:bCs/>
          <w:iCs/>
          <w:sz w:val="28"/>
          <w:szCs w:val="28"/>
        </w:rPr>
        <w:t xml:space="preserve">ag von 09.00 Uhr bis 17.00 Uhr </w:t>
      </w:r>
    </w:p>
    <w:p w:rsidR="0090038A" w:rsidRPr="007A160B" w:rsidRDefault="0090038A" w:rsidP="0090038A">
      <w:pPr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V            Verkauf der Christbäume in </w:t>
      </w:r>
      <w:r>
        <w:rPr>
          <w:bCs/>
          <w:iCs/>
          <w:color w:val="FF0000"/>
          <w:sz w:val="28"/>
          <w:szCs w:val="28"/>
        </w:rPr>
        <w:t>Germannsdorf, Hauptstraße 39</w:t>
      </w:r>
    </w:p>
    <w:p w:rsidR="0090038A" w:rsidRDefault="0090038A" w:rsidP="0090038A">
      <w:pPr>
        <w:jc w:val="center"/>
        <w:rPr>
          <w:bCs/>
          <w:iCs/>
          <w:color w:val="FF0000"/>
          <w:sz w:val="28"/>
          <w:szCs w:val="28"/>
          <w:u w:val="single"/>
        </w:rPr>
      </w:pPr>
      <w:r>
        <w:rPr>
          <w:bCs/>
          <w:iCs/>
          <w:color w:val="FF0000"/>
          <w:sz w:val="28"/>
          <w:szCs w:val="28"/>
        </w:rPr>
        <w:t xml:space="preserve">             im Hof, </w:t>
      </w:r>
      <w:r>
        <w:rPr>
          <w:bCs/>
          <w:iCs/>
          <w:color w:val="FF0000"/>
          <w:sz w:val="28"/>
          <w:szCs w:val="28"/>
          <w:u w:val="single"/>
        </w:rPr>
        <w:t>direkt gegenüber der  Bäckerei Hagenbuchner!</w:t>
      </w:r>
    </w:p>
    <w:p w:rsidR="005B3BD7" w:rsidRDefault="005B3BD7" w:rsidP="0090038A">
      <w:pPr>
        <w:jc w:val="center"/>
        <w:rPr>
          <w:bCs/>
          <w:iCs/>
          <w:color w:val="FF0000"/>
          <w:sz w:val="28"/>
          <w:szCs w:val="28"/>
          <w:u w:val="single"/>
        </w:rPr>
      </w:pPr>
    </w:p>
    <w:p w:rsidR="005B3BD7" w:rsidRDefault="005B3BD7" w:rsidP="005B3BD7">
      <w:pPr>
        <w:rPr>
          <w:bCs/>
          <w:iCs/>
        </w:rPr>
      </w:pPr>
      <w:r>
        <w:rPr>
          <w:bCs/>
          <w:iCs/>
        </w:rPr>
        <w:t xml:space="preserve">Neben dem Christbaumverkauf  wird auch noch Glühwein, Kuchen oder Gebäck (z. T. von unseren Mitgliederfrauen gebacken) gegen eine freiwillige Spende (die für unsere Kinder beim </w:t>
      </w:r>
      <w:proofErr w:type="spellStart"/>
      <w:r>
        <w:rPr>
          <w:bCs/>
          <w:iCs/>
        </w:rPr>
        <w:t>Christkindl</w:t>
      </w:r>
      <w:proofErr w:type="spellEnd"/>
      <w:r>
        <w:rPr>
          <w:bCs/>
          <w:iCs/>
        </w:rPr>
        <w:t>-suchen verwendet wird) in unserer Vereinshütte angeboten.</w:t>
      </w:r>
    </w:p>
    <w:p w:rsidR="005B3BD7" w:rsidRDefault="005B3BD7" w:rsidP="0090038A">
      <w:pPr>
        <w:jc w:val="center"/>
        <w:rPr>
          <w:bCs/>
          <w:iCs/>
          <w:color w:val="FF0000"/>
          <w:sz w:val="28"/>
          <w:szCs w:val="28"/>
          <w:u w:val="single"/>
        </w:rPr>
      </w:pPr>
    </w:p>
    <w:p w:rsidR="0090038A" w:rsidRPr="004E343F" w:rsidRDefault="0090038A" w:rsidP="0090038A">
      <w:pPr>
        <w:jc w:val="center"/>
        <w:rPr>
          <w:bCs/>
          <w:iCs/>
          <w:color w:val="FF0000"/>
          <w:sz w:val="16"/>
          <w:szCs w:val="28"/>
          <w:u w:val="single"/>
        </w:rPr>
      </w:pPr>
    </w:p>
    <w:p w:rsidR="00393BBD" w:rsidRPr="002C26E5" w:rsidRDefault="0090038A" w:rsidP="005B3BD7">
      <w:pPr>
        <w:rPr>
          <w:rFonts w:ascii="Arial" w:hAnsi="Arial" w:cs="Arial"/>
        </w:rPr>
      </w:pPr>
      <w:r>
        <w:rPr>
          <w:sz w:val="32"/>
        </w:rPr>
        <w:t>************************************************************</w:t>
      </w:r>
      <w:r w:rsidR="004E343F">
        <w:rPr>
          <w:sz w:val="32"/>
        </w:rPr>
        <w:t xml:space="preserve"> </w:t>
      </w:r>
    </w:p>
    <w:p w:rsidR="005B3BD7" w:rsidRDefault="005B3BD7" w:rsidP="00D46F79">
      <w:pPr>
        <w:jc w:val="center"/>
        <w:rPr>
          <w:sz w:val="40"/>
          <w:szCs w:val="40"/>
        </w:rPr>
      </w:pPr>
    </w:p>
    <w:p w:rsidR="005B3BD7" w:rsidRDefault="005B3BD7" w:rsidP="00D46F79">
      <w:pPr>
        <w:jc w:val="center"/>
        <w:rPr>
          <w:sz w:val="40"/>
          <w:szCs w:val="40"/>
        </w:rPr>
      </w:pPr>
    </w:p>
    <w:p w:rsidR="005B3BD7" w:rsidRDefault="005B3BD7" w:rsidP="00D46F79">
      <w:pPr>
        <w:jc w:val="center"/>
        <w:rPr>
          <w:sz w:val="40"/>
          <w:szCs w:val="40"/>
        </w:rPr>
      </w:pPr>
    </w:p>
    <w:p w:rsidR="00D46F79" w:rsidRDefault="00D46F79" w:rsidP="00D46F79">
      <w:pPr>
        <w:jc w:val="center"/>
        <w:rPr>
          <w:sz w:val="44"/>
          <w:szCs w:val="40"/>
        </w:rPr>
      </w:pPr>
      <w:r w:rsidRPr="005B3BD7">
        <w:rPr>
          <w:sz w:val="44"/>
          <w:szCs w:val="40"/>
        </w:rPr>
        <w:t>Sehr geehrte Siedlerfreunde, liebe Mitglieder</w:t>
      </w:r>
    </w:p>
    <w:p w:rsidR="005B3BD7" w:rsidRPr="005B3BD7" w:rsidRDefault="005B3BD7" w:rsidP="00D46F79">
      <w:pPr>
        <w:jc w:val="center"/>
        <w:rPr>
          <w:sz w:val="44"/>
          <w:szCs w:val="40"/>
        </w:rPr>
      </w:pPr>
    </w:p>
    <w:p w:rsidR="007546E6" w:rsidRPr="005B3BD7" w:rsidRDefault="00D46F79" w:rsidP="004E343F">
      <w:pPr>
        <w:jc w:val="center"/>
        <w:rPr>
          <w:i/>
          <w:iCs/>
          <w:sz w:val="40"/>
          <w:szCs w:val="33"/>
        </w:rPr>
      </w:pPr>
      <w:r w:rsidRPr="005B3BD7">
        <w:rPr>
          <w:i/>
          <w:iCs/>
          <w:sz w:val="40"/>
          <w:szCs w:val="33"/>
        </w:rPr>
        <w:t>Die Vorstandschaft der Siedlerge</w:t>
      </w:r>
      <w:r w:rsidR="004E343F" w:rsidRPr="005B3BD7">
        <w:rPr>
          <w:i/>
          <w:iCs/>
          <w:sz w:val="40"/>
          <w:szCs w:val="33"/>
        </w:rPr>
        <w:t xml:space="preserve">meinschaft Germannsdorf wünscht </w:t>
      </w:r>
      <w:r w:rsidRPr="005B3BD7">
        <w:rPr>
          <w:i/>
          <w:iCs/>
          <w:sz w:val="40"/>
          <w:szCs w:val="33"/>
        </w:rPr>
        <w:t>Ihnen und Ihren Angehörigen ein friedvolles, besinnli</w:t>
      </w:r>
      <w:r w:rsidR="0090038A" w:rsidRPr="005B3BD7">
        <w:rPr>
          <w:i/>
          <w:iCs/>
          <w:sz w:val="40"/>
          <w:szCs w:val="33"/>
        </w:rPr>
        <w:t>ches Weihnachtsfest und für das Jahr 2019</w:t>
      </w:r>
      <w:r w:rsidRPr="005B3BD7">
        <w:rPr>
          <w:i/>
          <w:iCs/>
          <w:sz w:val="40"/>
          <w:szCs w:val="33"/>
        </w:rPr>
        <w:t xml:space="preserve"> viel Gesundheit, Glück und Wohlergehen!</w:t>
      </w:r>
    </w:p>
    <w:p w:rsidR="00B1796C" w:rsidRDefault="00B1796C" w:rsidP="004E343F">
      <w:pPr>
        <w:jc w:val="center"/>
        <w:rPr>
          <w:i/>
          <w:iCs/>
          <w:sz w:val="16"/>
          <w:szCs w:val="33"/>
        </w:rPr>
      </w:pPr>
    </w:p>
    <w:p w:rsidR="00B1796C" w:rsidRPr="005B3BD7" w:rsidRDefault="00B1796C" w:rsidP="004E343F">
      <w:pPr>
        <w:jc w:val="center"/>
        <w:rPr>
          <w:sz w:val="16"/>
          <w:szCs w:val="33"/>
        </w:rPr>
      </w:pPr>
      <w:r w:rsidRPr="00C23C26">
        <w:rPr>
          <w:b/>
          <w:i/>
          <w:iCs/>
          <w:sz w:val="18"/>
          <w:szCs w:val="33"/>
        </w:rPr>
        <w:t>Thomas Lang</w:t>
      </w:r>
      <w:r w:rsidRPr="005B3BD7">
        <w:rPr>
          <w:i/>
          <w:iCs/>
          <w:sz w:val="18"/>
          <w:szCs w:val="33"/>
        </w:rPr>
        <w:t xml:space="preserve"> – </w:t>
      </w:r>
      <w:proofErr w:type="spellStart"/>
      <w:r w:rsidRPr="005B3BD7">
        <w:rPr>
          <w:i/>
          <w:iCs/>
          <w:sz w:val="18"/>
          <w:szCs w:val="33"/>
        </w:rPr>
        <w:t>Breitenfellner</w:t>
      </w:r>
      <w:proofErr w:type="spellEnd"/>
      <w:r w:rsidRPr="005B3BD7">
        <w:rPr>
          <w:i/>
          <w:iCs/>
          <w:sz w:val="18"/>
          <w:szCs w:val="33"/>
        </w:rPr>
        <w:t xml:space="preserve"> Johann – Veit Martin – Wundsam Christian – Senn Alfred – </w:t>
      </w:r>
      <w:proofErr w:type="spellStart"/>
      <w:r w:rsidRPr="005B3BD7">
        <w:rPr>
          <w:i/>
          <w:iCs/>
          <w:sz w:val="18"/>
          <w:szCs w:val="33"/>
        </w:rPr>
        <w:t>Grillhösl</w:t>
      </w:r>
      <w:proofErr w:type="spellEnd"/>
      <w:r w:rsidRPr="005B3BD7">
        <w:rPr>
          <w:i/>
          <w:iCs/>
          <w:sz w:val="18"/>
          <w:szCs w:val="33"/>
        </w:rPr>
        <w:t xml:space="preserve"> Anita – Bauer Bettina – </w:t>
      </w:r>
      <w:r w:rsidR="00C23C26">
        <w:rPr>
          <w:i/>
          <w:iCs/>
          <w:sz w:val="18"/>
          <w:szCs w:val="33"/>
        </w:rPr>
        <w:t xml:space="preserve">              </w:t>
      </w:r>
      <w:proofErr w:type="spellStart"/>
      <w:r w:rsidR="00C23C26">
        <w:rPr>
          <w:i/>
          <w:iCs/>
          <w:sz w:val="18"/>
          <w:szCs w:val="33"/>
        </w:rPr>
        <w:t>Greindl</w:t>
      </w:r>
      <w:proofErr w:type="spellEnd"/>
      <w:r w:rsidR="00C23C26">
        <w:rPr>
          <w:i/>
          <w:iCs/>
          <w:sz w:val="18"/>
          <w:szCs w:val="33"/>
        </w:rPr>
        <w:t xml:space="preserve"> Alois - </w:t>
      </w:r>
      <w:r w:rsidRPr="005B3BD7">
        <w:rPr>
          <w:i/>
          <w:iCs/>
          <w:sz w:val="18"/>
          <w:szCs w:val="33"/>
        </w:rPr>
        <w:t xml:space="preserve"> </w:t>
      </w:r>
      <w:proofErr w:type="spellStart"/>
      <w:r w:rsidRPr="005B3BD7">
        <w:rPr>
          <w:i/>
          <w:iCs/>
          <w:sz w:val="18"/>
          <w:szCs w:val="33"/>
        </w:rPr>
        <w:t>Jellbauer</w:t>
      </w:r>
      <w:proofErr w:type="spellEnd"/>
      <w:r w:rsidRPr="005B3BD7">
        <w:rPr>
          <w:i/>
          <w:iCs/>
          <w:sz w:val="18"/>
          <w:szCs w:val="33"/>
        </w:rPr>
        <w:t xml:space="preserve"> Andreas – </w:t>
      </w:r>
      <w:proofErr w:type="spellStart"/>
      <w:r w:rsidRPr="005B3BD7">
        <w:rPr>
          <w:i/>
          <w:iCs/>
          <w:sz w:val="18"/>
          <w:szCs w:val="33"/>
        </w:rPr>
        <w:t>Greindl</w:t>
      </w:r>
      <w:proofErr w:type="spellEnd"/>
      <w:r w:rsidRPr="005B3BD7">
        <w:rPr>
          <w:i/>
          <w:iCs/>
          <w:sz w:val="18"/>
          <w:szCs w:val="33"/>
        </w:rPr>
        <w:t xml:space="preserve"> Markus </w:t>
      </w:r>
      <w:bookmarkStart w:id="0" w:name="_GoBack"/>
      <w:bookmarkEnd w:id="0"/>
      <w:r w:rsidRPr="005B3BD7">
        <w:rPr>
          <w:i/>
          <w:iCs/>
          <w:sz w:val="18"/>
          <w:szCs w:val="33"/>
        </w:rPr>
        <w:t xml:space="preserve">- </w:t>
      </w:r>
      <w:proofErr w:type="spellStart"/>
      <w:r w:rsidRPr="005B3BD7">
        <w:rPr>
          <w:i/>
          <w:iCs/>
          <w:sz w:val="18"/>
          <w:szCs w:val="33"/>
        </w:rPr>
        <w:t>Anetzberger</w:t>
      </w:r>
      <w:proofErr w:type="spellEnd"/>
      <w:r w:rsidRPr="005B3BD7">
        <w:rPr>
          <w:i/>
          <w:iCs/>
          <w:sz w:val="18"/>
          <w:szCs w:val="33"/>
        </w:rPr>
        <w:t xml:space="preserve"> Andreas – Luger Alois – Holzner Bernhard</w:t>
      </w:r>
    </w:p>
    <w:p w:rsidR="000876AA" w:rsidRPr="005B3BD7" w:rsidRDefault="000876AA">
      <w:pPr>
        <w:jc w:val="center"/>
        <w:rPr>
          <w:sz w:val="16"/>
          <w:szCs w:val="33"/>
        </w:rPr>
      </w:pPr>
    </w:p>
    <w:sectPr w:rsidR="000876AA" w:rsidRPr="005B3BD7" w:rsidSect="00D46F79">
      <w:footerReference w:type="default" r:id="rId18"/>
      <w:type w:val="continuous"/>
      <w:pgSz w:w="11907" w:h="16840"/>
      <w:pgMar w:top="851" w:right="850" w:bottom="284" w:left="1276" w:header="357" w:footer="70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CAB" w:rsidRDefault="00107CAB">
      <w:r>
        <w:separator/>
      </w:r>
    </w:p>
  </w:endnote>
  <w:endnote w:type="continuationSeparator" w:id="0">
    <w:p w:rsidR="00107CAB" w:rsidRDefault="00107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ifthAv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 Shadow">
    <w:altName w:val="Century Gothic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IDFont+F9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taneo BT">
    <w:panose1 w:val="03020802040502060804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F95" w:rsidRDefault="00944F95">
    <w:pPr>
      <w:pStyle w:val="Fuzeile"/>
    </w:pPr>
    <w:r>
      <w:t>************************************************************************************************</w:t>
    </w:r>
  </w:p>
  <w:p w:rsidR="00944F95" w:rsidRDefault="00D44BC5" w:rsidP="005817CA">
    <w:pPr>
      <w:pStyle w:val="Fuzeile"/>
      <w:jc w:val="center"/>
    </w:pPr>
    <w:r>
      <w:t>Vorsitzender: Lang Thomas, Röhrenwiesen 35</w:t>
    </w:r>
    <w:r w:rsidR="00944F95">
      <w:t>, 94051 Hauzenberg,  Tel.</w:t>
    </w:r>
    <w:r>
      <w:t>: 08586/9732921</w:t>
    </w:r>
  </w:p>
  <w:p w:rsidR="00944F95" w:rsidRPr="00881D6D" w:rsidRDefault="00D44BC5" w:rsidP="005817CA">
    <w:pPr>
      <w:pStyle w:val="Fuzeile"/>
      <w:jc w:val="center"/>
      <w:rPr>
        <w:b/>
        <w:sz w:val="22"/>
        <w:szCs w:val="22"/>
      </w:rPr>
    </w:pPr>
    <w:r>
      <w:rPr>
        <w:b/>
        <w:sz w:val="22"/>
        <w:szCs w:val="22"/>
      </w:rPr>
      <w:t>E-Mail: vorstand.sgg@mail.de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CAB" w:rsidRDefault="00107CAB">
      <w:r>
        <w:separator/>
      </w:r>
    </w:p>
  </w:footnote>
  <w:footnote w:type="continuationSeparator" w:id="0">
    <w:p w:rsidR="00107CAB" w:rsidRDefault="00107C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067F44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13209BC"/>
    <w:multiLevelType w:val="hybridMultilevel"/>
    <w:tmpl w:val="432680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913F5"/>
    <w:multiLevelType w:val="hybridMultilevel"/>
    <w:tmpl w:val="8FDC69B6"/>
    <w:lvl w:ilvl="0" w:tplc="2D8CAA6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07AE4C27"/>
    <w:multiLevelType w:val="hybridMultilevel"/>
    <w:tmpl w:val="4E06C19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1423B0"/>
    <w:multiLevelType w:val="hybridMultilevel"/>
    <w:tmpl w:val="7F1820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94A7A"/>
    <w:multiLevelType w:val="hybridMultilevel"/>
    <w:tmpl w:val="DD10683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53B96"/>
    <w:multiLevelType w:val="hybridMultilevel"/>
    <w:tmpl w:val="ADFC321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DF6D77"/>
    <w:multiLevelType w:val="hybridMultilevel"/>
    <w:tmpl w:val="8F4AB4BC"/>
    <w:lvl w:ilvl="0" w:tplc="0407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955"/>
        </w:tabs>
        <w:ind w:left="295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675"/>
        </w:tabs>
        <w:ind w:left="367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115"/>
        </w:tabs>
        <w:ind w:left="511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835"/>
        </w:tabs>
        <w:ind w:left="583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555"/>
        </w:tabs>
        <w:ind w:left="655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275"/>
        </w:tabs>
        <w:ind w:left="727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995"/>
        </w:tabs>
        <w:ind w:left="7995" w:hanging="360"/>
      </w:pPr>
      <w:rPr>
        <w:rFonts w:ascii="Wingdings" w:hAnsi="Wingdings" w:hint="default"/>
      </w:rPr>
    </w:lvl>
  </w:abstractNum>
  <w:abstractNum w:abstractNumId="8">
    <w:nsid w:val="193244AA"/>
    <w:multiLevelType w:val="hybridMultilevel"/>
    <w:tmpl w:val="DE3E7A8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380FEA"/>
    <w:multiLevelType w:val="hybridMultilevel"/>
    <w:tmpl w:val="ADFC321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FC1A30"/>
    <w:multiLevelType w:val="hybridMultilevel"/>
    <w:tmpl w:val="10A4A730"/>
    <w:lvl w:ilvl="0" w:tplc="E8A458DA">
      <w:start w:val="1"/>
      <w:numFmt w:val="decimal"/>
      <w:lvlText w:val="%1."/>
      <w:lvlJc w:val="left"/>
      <w:pPr>
        <w:tabs>
          <w:tab w:val="num" w:pos="2940"/>
        </w:tabs>
        <w:ind w:left="2940" w:hanging="360"/>
      </w:pPr>
      <w:rPr>
        <w:rFonts w:hint="default"/>
        <w:i/>
        <w:sz w:val="28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660"/>
        </w:tabs>
        <w:ind w:left="36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4380"/>
        </w:tabs>
        <w:ind w:left="43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5100"/>
        </w:tabs>
        <w:ind w:left="51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820"/>
        </w:tabs>
        <w:ind w:left="58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6540"/>
        </w:tabs>
        <w:ind w:left="65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7260"/>
        </w:tabs>
        <w:ind w:left="72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980"/>
        </w:tabs>
        <w:ind w:left="79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700"/>
        </w:tabs>
        <w:ind w:left="8700" w:hanging="180"/>
      </w:pPr>
    </w:lvl>
  </w:abstractNum>
  <w:abstractNum w:abstractNumId="11">
    <w:nsid w:val="1D822933"/>
    <w:multiLevelType w:val="hybridMultilevel"/>
    <w:tmpl w:val="72885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B015F"/>
    <w:multiLevelType w:val="hybridMultilevel"/>
    <w:tmpl w:val="ADFC321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01079E"/>
    <w:multiLevelType w:val="hybridMultilevel"/>
    <w:tmpl w:val="035C537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787154"/>
    <w:multiLevelType w:val="hybridMultilevel"/>
    <w:tmpl w:val="A628D506"/>
    <w:lvl w:ilvl="0" w:tplc="506CBDC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B0B4568"/>
    <w:multiLevelType w:val="hybridMultilevel"/>
    <w:tmpl w:val="F626C6A4"/>
    <w:lvl w:ilvl="0" w:tplc="97D071AC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6200AE"/>
    <w:multiLevelType w:val="hybridMultilevel"/>
    <w:tmpl w:val="884A29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067F44">
      <w:numFmt w:val="bullet"/>
      <w:lvlText w:val=""/>
      <w:legacy w:legacy="1" w:legacySpace="360" w:legacyIndent="283"/>
      <w:lvlJc w:val="left"/>
      <w:pPr>
        <w:ind w:left="1363" w:hanging="283"/>
      </w:pPr>
      <w:rPr>
        <w:rFonts w:ascii="Wingdings" w:hAnsi="Wingdings" w:hint="default"/>
        <w:b w:val="0"/>
        <w:i w:val="0"/>
        <w:strike w:val="0"/>
        <w:dstrike w:val="0"/>
        <w:sz w:val="20"/>
        <w:u w:val="none"/>
        <w:effect w:val="none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20194C"/>
    <w:multiLevelType w:val="hybridMultilevel"/>
    <w:tmpl w:val="6DB639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6F0225"/>
    <w:multiLevelType w:val="hybridMultilevel"/>
    <w:tmpl w:val="884A29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76663C8"/>
    <w:multiLevelType w:val="hybridMultilevel"/>
    <w:tmpl w:val="7F3E11BC"/>
    <w:lvl w:ilvl="0" w:tplc="97D071AC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A6666E"/>
    <w:multiLevelType w:val="hybridMultilevel"/>
    <w:tmpl w:val="3F065490"/>
    <w:lvl w:ilvl="0" w:tplc="5D32BE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1">
    <w:nsid w:val="5B842195"/>
    <w:multiLevelType w:val="hybridMultilevel"/>
    <w:tmpl w:val="3384C38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0D50A4E"/>
    <w:multiLevelType w:val="hybridMultilevel"/>
    <w:tmpl w:val="52308814"/>
    <w:lvl w:ilvl="0" w:tplc="CD6A17BE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>
    <w:nsid w:val="6321280B"/>
    <w:multiLevelType w:val="hybridMultilevel"/>
    <w:tmpl w:val="884A29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8380677"/>
    <w:multiLevelType w:val="hybridMultilevel"/>
    <w:tmpl w:val="7EE6B3BE"/>
    <w:lvl w:ilvl="0" w:tplc="FADEBA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1C512F"/>
    <w:multiLevelType w:val="hybridMultilevel"/>
    <w:tmpl w:val="884A294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F4E454E"/>
    <w:multiLevelType w:val="hybridMultilevel"/>
    <w:tmpl w:val="712E537E"/>
    <w:lvl w:ilvl="0" w:tplc="04070001">
      <w:start w:val="1"/>
      <w:numFmt w:val="bullet"/>
      <w:lvlText w:val=""/>
      <w:lvlJc w:val="left"/>
      <w:pPr>
        <w:ind w:left="26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3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2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9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406" w:hanging="360"/>
      </w:pPr>
      <w:rPr>
        <w:rFonts w:ascii="Wingdings" w:hAnsi="Wingdings" w:hint="default"/>
      </w:rPr>
    </w:lvl>
  </w:abstractNum>
  <w:abstractNum w:abstractNumId="27">
    <w:nsid w:val="6F931958"/>
    <w:multiLevelType w:val="hybridMultilevel"/>
    <w:tmpl w:val="2A267A78"/>
    <w:lvl w:ilvl="0" w:tplc="6A304610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8">
    <w:nsid w:val="7AF447C6"/>
    <w:multiLevelType w:val="hybridMultilevel"/>
    <w:tmpl w:val="54DE49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0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4">
    <w:abstractNumId w:val="4"/>
  </w:num>
  <w:num w:numId="5">
    <w:abstractNumId w:val="12"/>
  </w:num>
  <w:num w:numId="6">
    <w:abstractNumId w:val="6"/>
  </w:num>
  <w:num w:numId="7">
    <w:abstractNumId w:val="9"/>
  </w:num>
  <w:num w:numId="8">
    <w:abstractNumId w:val="16"/>
  </w:num>
  <w:num w:numId="9">
    <w:abstractNumId w:val="23"/>
  </w:num>
  <w:num w:numId="10">
    <w:abstractNumId w:val="25"/>
  </w:num>
  <w:num w:numId="11">
    <w:abstractNumId w:val="18"/>
  </w:num>
  <w:num w:numId="12">
    <w:abstractNumId w:val="28"/>
  </w:num>
  <w:num w:numId="13">
    <w:abstractNumId w:val="21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7"/>
  </w:num>
  <w:num w:numId="17">
    <w:abstractNumId w:val="3"/>
  </w:num>
  <w:num w:numId="18">
    <w:abstractNumId w:val="1"/>
  </w:num>
  <w:num w:numId="19">
    <w:abstractNumId w:val="5"/>
  </w:num>
  <w:num w:numId="20">
    <w:abstractNumId w:val="27"/>
  </w:num>
  <w:num w:numId="21">
    <w:abstractNumId w:val="7"/>
  </w:num>
  <w:num w:numId="22">
    <w:abstractNumId w:val="2"/>
  </w:num>
  <w:num w:numId="23">
    <w:abstractNumId w:val="8"/>
  </w:num>
  <w:num w:numId="24">
    <w:abstractNumId w:val="22"/>
  </w:num>
  <w:num w:numId="25">
    <w:abstractNumId w:val="26"/>
  </w:num>
  <w:num w:numId="26">
    <w:abstractNumId w:val="11"/>
  </w:num>
  <w:num w:numId="27">
    <w:abstractNumId w:val="24"/>
  </w:num>
  <w:num w:numId="28">
    <w:abstractNumId w:val="14"/>
  </w:num>
  <w:num w:numId="29">
    <w:abstractNumId w:val="15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218"/>
    <w:rsid w:val="000008C7"/>
    <w:rsid w:val="00004BFD"/>
    <w:rsid w:val="0000591A"/>
    <w:rsid w:val="00011D38"/>
    <w:rsid w:val="00015772"/>
    <w:rsid w:val="00034BBC"/>
    <w:rsid w:val="00037A30"/>
    <w:rsid w:val="00043084"/>
    <w:rsid w:val="00045F33"/>
    <w:rsid w:val="0004719D"/>
    <w:rsid w:val="000479BC"/>
    <w:rsid w:val="00047C3B"/>
    <w:rsid w:val="000554CC"/>
    <w:rsid w:val="0006191C"/>
    <w:rsid w:val="00072043"/>
    <w:rsid w:val="0007620C"/>
    <w:rsid w:val="000876AA"/>
    <w:rsid w:val="0008784F"/>
    <w:rsid w:val="00092360"/>
    <w:rsid w:val="00094D38"/>
    <w:rsid w:val="00095580"/>
    <w:rsid w:val="00095BDA"/>
    <w:rsid w:val="000A13A8"/>
    <w:rsid w:val="000A5DAC"/>
    <w:rsid w:val="000A6F6D"/>
    <w:rsid w:val="000C1DD6"/>
    <w:rsid w:val="000C50ED"/>
    <w:rsid w:val="000D1018"/>
    <w:rsid w:val="000D3168"/>
    <w:rsid w:val="000D47B1"/>
    <w:rsid w:val="000E49AE"/>
    <w:rsid w:val="000F1D0C"/>
    <w:rsid w:val="000F4748"/>
    <w:rsid w:val="000F77B9"/>
    <w:rsid w:val="00107CAB"/>
    <w:rsid w:val="00117266"/>
    <w:rsid w:val="001247B1"/>
    <w:rsid w:val="00124FF8"/>
    <w:rsid w:val="00133FB5"/>
    <w:rsid w:val="00134390"/>
    <w:rsid w:val="00134F62"/>
    <w:rsid w:val="00135699"/>
    <w:rsid w:val="001375DF"/>
    <w:rsid w:val="00143EF3"/>
    <w:rsid w:val="001458C1"/>
    <w:rsid w:val="00156463"/>
    <w:rsid w:val="001649A3"/>
    <w:rsid w:val="001673D5"/>
    <w:rsid w:val="00172860"/>
    <w:rsid w:val="0018684D"/>
    <w:rsid w:val="00187C2A"/>
    <w:rsid w:val="00196282"/>
    <w:rsid w:val="001A3840"/>
    <w:rsid w:val="001B1A84"/>
    <w:rsid w:val="001B1D86"/>
    <w:rsid w:val="001B50D7"/>
    <w:rsid w:val="001C2602"/>
    <w:rsid w:val="001C2B54"/>
    <w:rsid w:val="001C718D"/>
    <w:rsid w:val="001D2AA7"/>
    <w:rsid w:val="001D2B08"/>
    <w:rsid w:val="001D2B73"/>
    <w:rsid w:val="001D3B4D"/>
    <w:rsid w:val="001D5200"/>
    <w:rsid w:val="001E77A0"/>
    <w:rsid w:val="001E7F0C"/>
    <w:rsid w:val="001F019C"/>
    <w:rsid w:val="001F12FA"/>
    <w:rsid w:val="001F250C"/>
    <w:rsid w:val="00203FCD"/>
    <w:rsid w:val="00207CB8"/>
    <w:rsid w:val="00212EC7"/>
    <w:rsid w:val="00216CC7"/>
    <w:rsid w:val="00220D20"/>
    <w:rsid w:val="00222F23"/>
    <w:rsid w:val="002255CA"/>
    <w:rsid w:val="00226013"/>
    <w:rsid w:val="00226B46"/>
    <w:rsid w:val="00231138"/>
    <w:rsid w:val="0023556E"/>
    <w:rsid w:val="0023640C"/>
    <w:rsid w:val="00240CCF"/>
    <w:rsid w:val="002417A0"/>
    <w:rsid w:val="002508CD"/>
    <w:rsid w:val="002560AB"/>
    <w:rsid w:val="00261BEE"/>
    <w:rsid w:val="00265466"/>
    <w:rsid w:val="00265DF0"/>
    <w:rsid w:val="0026702F"/>
    <w:rsid w:val="00271B1E"/>
    <w:rsid w:val="00280258"/>
    <w:rsid w:val="00290570"/>
    <w:rsid w:val="002A1759"/>
    <w:rsid w:val="002B37A3"/>
    <w:rsid w:val="002C26E5"/>
    <w:rsid w:val="002C35CE"/>
    <w:rsid w:val="002E65EF"/>
    <w:rsid w:val="002F3FDC"/>
    <w:rsid w:val="002F4A69"/>
    <w:rsid w:val="00300236"/>
    <w:rsid w:val="00301F2D"/>
    <w:rsid w:val="00303088"/>
    <w:rsid w:val="00306EA0"/>
    <w:rsid w:val="00311B21"/>
    <w:rsid w:val="00316B07"/>
    <w:rsid w:val="00317F4C"/>
    <w:rsid w:val="00322128"/>
    <w:rsid w:val="003233C0"/>
    <w:rsid w:val="00324D6A"/>
    <w:rsid w:val="00332EB9"/>
    <w:rsid w:val="0033389F"/>
    <w:rsid w:val="00335518"/>
    <w:rsid w:val="003449B6"/>
    <w:rsid w:val="00353B87"/>
    <w:rsid w:val="003558E8"/>
    <w:rsid w:val="0036058F"/>
    <w:rsid w:val="00374B0C"/>
    <w:rsid w:val="00382DAE"/>
    <w:rsid w:val="00393BBD"/>
    <w:rsid w:val="003C14A4"/>
    <w:rsid w:val="003C359F"/>
    <w:rsid w:val="003D5948"/>
    <w:rsid w:val="003E027D"/>
    <w:rsid w:val="003E1336"/>
    <w:rsid w:val="003E4EA6"/>
    <w:rsid w:val="003F120B"/>
    <w:rsid w:val="003F6D4A"/>
    <w:rsid w:val="003F7907"/>
    <w:rsid w:val="00401082"/>
    <w:rsid w:val="00410EF4"/>
    <w:rsid w:val="004112D3"/>
    <w:rsid w:val="0042310E"/>
    <w:rsid w:val="004234FF"/>
    <w:rsid w:val="004311A0"/>
    <w:rsid w:val="00433353"/>
    <w:rsid w:val="00436181"/>
    <w:rsid w:val="00451953"/>
    <w:rsid w:val="00453413"/>
    <w:rsid w:val="004604DA"/>
    <w:rsid w:val="0046239E"/>
    <w:rsid w:val="004667B2"/>
    <w:rsid w:val="00466E35"/>
    <w:rsid w:val="0047098C"/>
    <w:rsid w:val="00473E50"/>
    <w:rsid w:val="00476A24"/>
    <w:rsid w:val="004779C2"/>
    <w:rsid w:val="004820B0"/>
    <w:rsid w:val="004863F4"/>
    <w:rsid w:val="00493600"/>
    <w:rsid w:val="00496FC5"/>
    <w:rsid w:val="004974DA"/>
    <w:rsid w:val="004A15A9"/>
    <w:rsid w:val="004B0191"/>
    <w:rsid w:val="004B3B80"/>
    <w:rsid w:val="004B6F53"/>
    <w:rsid w:val="004B796D"/>
    <w:rsid w:val="004C0611"/>
    <w:rsid w:val="004D087B"/>
    <w:rsid w:val="004D21FF"/>
    <w:rsid w:val="004D34B8"/>
    <w:rsid w:val="004E343F"/>
    <w:rsid w:val="00504C7F"/>
    <w:rsid w:val="00505D70"/>
    <w:rsid w:val="00510EFC"/>
    <w:rsid w:val="00514BDE"/>
    <w:rsid w:val="005164F4"/>
    <w:rsid w:val="005207CA"/>
    <w:rsid w:val="00522372"/>
    <w:rsid w:val="00523874"/>
    <w:rsid w:val="00525E24"/>
    <w:rsid w:val="00551008"/>
    <w:rsid w:val="00555287"/>
    <w:rsid w:val="005560EB"/>
    <w:rsid w:val="0056778C"/>
    <w:rsid w:val="00573089"/>
    <w:rsid w:val="00574C13"/>
    <w:rsid w:val="005817CA"/>
    <w:rsid w:val="0058267C"/>
    <w:rsid w:val="005861AA"/>
    <w:rsid w:val="00586F23"/>
    <w:rsid w:val="00586F65"/>
    <w:rsid w:val="005A1240"/>
    <w:rsid w:val="005A50EC"/>
    <w:rsid w:val="005B3BD7"/>
    <w:rsid w:val="005B5627"/>
    <w:rsid w:val="005B7E67"/>
    <w:rsid w:val="005D24E6"/>
    <w:rsid w:val="005D42A8"/>
    <w:rsid w:val="005E013C"/>
    <w:rsid w:val="005E0C79"/>
    <w:rsid w:val="005E11A5"/>
    <w:rsid w:val="005E269A"/>
    <w:rsid w:val="005E32D7"/>
    <w:rsid w:val="005E4DDC"/>
    <w:rsid w:val="005E6064"/>
    <w:rsid w:val="005F28E8"/>
    <w:rsid w:val="00607827"/>
    <w:rsid w:val="00610767"/>
    <w:rsid w:val="00615ED1"/>
    <w:rsid w:val="00621A4C"/>
    <w:rsid w:val="0062383F"/>
    <w:rsid w:val="006266F3"/>
    <w:rsid w:val="0063344F"/>
    <w:rsid w:val="00635973"/>
    <w:rsid w:val="00637707"/>
    <w:rsid w:val="006417AA"/>
    <w:rsid w:val="0066079E"/>
    <w:rsid w:val="0067657F"/>
    <w:rsid w:val="00681E92"/>
    <w:rsid w:val="0068500F"/>
    <w:rsid w:val="00692B32"/>
    <w:rsid w:val="006A09BD"/>
    <w:rsid w:val="006A2B82"/>
    <w:rsid w:val="006B5E42"/>
    <w:rsid w:val="006C3565"/>
    <w:rsid w:val="006D0247"/>
    <w:rsid w:val="006D079A"/>
    <w:rsid w:val="006D7817"/>
    <w:rsid w:val="006E23A7"/>
    <w:rsid w:val="006E432C"/>
    <w:rsid w:val="006F0637"/>
    <w:rsid w:val="006F188B"/>
    <w:rsid w:val="00706327"/>
    <w:rsid w:val="0071122A"/>
    <w:rsid w:val="00720A47"/>
    <w:rsid w:val="00725AA5"/>
    <w:rsid w:val="00727496"/>
    <w:rsid w:val="0072749D"/>
    <w:rsid w:val="00743B25"/>
    <w:rsid w:val="00746FCF"/>
    <w:rsid w:val="007546E6"/>
    <w:rsid w:val="00754885"/>
    <w:rsid w:val="00757763"/>
    <w:rsid w:val="00766646"/>
    <w:rsid w:val="0076735D"/>
    <w:rsid w:val="00767DEC"/>
    <w:rsid w:val="007774AB"/>
    <w:rsid w:val="0077773B"/>
    <w:rsid w:val="00777E42"/>
    <w:rsid w:val="0079164E"/>
    <w:rsid w:val="00796EF0"/>
    <w:rsid w:val="007A297D"/>
    <w:rsid w:val="007B575A"/>
    <w:rsid w:val="007B5F5D"/>
    <w:rsid w:val="007B68CD"/>
    <w:rsid w:val="007C1E1D"/>
    <w:rsid w:val="007C2E45"/>
    <w:rsid w:val="007C47E0"/>
    <w:rsid w:val="007D3A72"/>
    <w:rsid w:val="007E33D6"/>
    <w:rsid w:val="007E6492"/>
    <w:rsid w:val="007E65FA"/>
    <w:rsid w:val="00801650"/>
    <w:rsid w:val="00807C1B"/>
    <w:rsid w:val="00810088"/>
    <w:rsid w:val="00813043"/>
    <w:rsid w:val="00824052"/>
    <w:rsid w:val="0082562B"/>
    <w:rsid w:val="00826D87"/>
    <w:rsid w:val="0083566E"/>
    <w:rsid w:val="00836F7B"/>
    <w:rsid w:val="0083735F"/>
    <w:rsid w:val="00840AA0"/>
    <w:rsid w:val="00840F4E"/>
    <w:rsid w:val="00841F5B"/>
    <w:rsid w:val="0084211F"/>
    <w:rsid w:val="00854622"/>
    <w:rsid w:val="008564DD"/>
    <w:rsid w:val="00861A45"/>
    <w:rsid w:val="00861E46"/>
    <w:rsid w:val="0086542F"/>
    <w:rsid w:val="00871A73"/>
    <w:rsid w:val="008811EA"/>
    <w:rsid w:val="00881D6D"/>
    <w:rsid w:val="00882688"/>
    <w:rsid w:val="00892217"/>
    <w:rsid w:val="00894DCA"/>
    <w:rsid w:val="00895257"/>
    <w:rsid w:val="008A31A5"/>
    <w:rsid w:val="008B2C2D"/>
    <w:rsid w:val="008B3495"/>
    <w:rsid w:val="008C00B1"/>
    <w:rsid w:val="008C0575"/>
    <w:rsid w:val="008C1043"/>
    <w:rsid w:val="008D1481"/>
    <w:rsid w:val="008D6E47"/>
    <w:rsid w:val="008E5E78"/>
    <w:rsid w:val="008F39D9"/>
    <w:rsid w:val="0090038A"/>
    <w:rsid w:val="0090160C"/>
    <w:rsid w:val="00904601"/>
    <w:rsid w:val="00904FB8"/>
    <w:rsid w:val="009146DD"/>
    <w:rsid w:val="00917B71"/>
    <w:rsid w:val="00922BCB"/>
    <w:rsid w:val="0093183B"/>
    <w:rsid w:val="00944F95"/>
    <w:rsid w:val="00951628"/>
    <w:rsid w:val="009517EB"/>
    <w:rsid w:val="009614F2"/>
    <w:rsid w:val="009673BE"/>
    <w:rsid w:val="009836DA"/>
    <w:rsid w:val="00984E40"/>
    <w:rsid w:val="0098602C"/>
    <w:rsid w:val="00991BE5"/>
    <w:rsid w:val="00996E0A"/>
    <w:rsid w:val="009B05A8"/>
    <w:rsid w:val="009B1511"/>
    <w:rsid w:val="009B52EE"/>
    <w:rsid w:val="009B6D4C"/>
    <w:rsid w:val="009C3245"/>
    <w:rsid w:val="009C6179"/>
    <w:rsid w:val="009C7C2A"/>
    <w:rsid w:val="009D052C"/>
    <w:rsid w:val="009D0BB4"/>
    <w:rsid w:val="009E4464"/>
    <w:rsid w:val="009F0359"/>
    <w:rsid w:val="009F1311"/>
    <w:rsid w:val="009F42DF"/>
    <w:rsid w:val="009F7D09"/>
    <w:rsid w:val="00A034CA"/>
    <w:rsid w:val="00A05C9A"/>
    <w:rsid w:val="00A104C8"/>
    <w:rsid w:val="00A26659"/>
    <w:rsid w:val="00A36645"/>
    <w:rsid w:val="00A47379"/>
    <w:rsid w:val="00A5646C"/>
    <w:rsid w:val="00A633EE"/>
    <w:rsid w:val="00A651E2"/>
    <w:rsid w:val="00A65B26"/>
    <w:rsid w:val="00A73F94"/>
    <w:rsid w:val="00A74B59"/>
    <w:rsid w:val="00A80CAF"/>
    <w:rsid w:val="00A85363"/>
    <w:rsid w:val="00A85FD1"/>
    <w:rsid w:val="00A875D9"/>
    <w:rsid w:val="00A91218"/>
    <w:rsid w:val="00AA19A8"/>
    <w:rsid w:val="00AA71E7"/>
    <w:rsid w:val="00AC4109"/>
    <w:rsid w:val="00AC48D7"/>
    <w:rsid w:val="00AE0147"/>
    <w:rsid w:val="00AF1EE4"/>
    <w:rsid w:val="00AF31A7"/>
    <w:rsid w:val="00B00063"/>
    <w:rsid w:val="00B12F2B"/>
    <w:rsid w:val="00B155C2"/>
    <w:rsid w:val="00B1796C"/>
    <w:rsid w:val="00B20C83"/>
    <w:rsid w:val="00B25D73"/>
    <w:rsid w:val="00B27DC1"/>
    <w:rsid w:val="00B3579A"/>
    <w:rsid w:val="00B3745A"/>
    <w:rsid w:val="00B37DB5"/>
    <w:rsid w:val="00B41E62"/>
    <w:rsid w:val="00B46304"/>
    <w:rsid w:val="00B51A20"/>
    <w:rsid w:val="00B5315E"/>
    <w:rsid w:val="00B53E7D"/>
    <w:rsid w:val="00B54CC2"/>
    <w:rsid w:val="00B558BC"/>
    <w:rsid w:val="00B61A53"/>
    <w:rsid w:val="00B64A17"/>
    <w:rsid w:val="00B74841"/>
    <w:rsid w:val="00B80CEB"/>
    <w:rsid w:val="00B90C20"/>
    <w:rsid w:val="00B969BC"/>
    <w:rsid w:val="00BA1677"/>
    <w:rsid w:val="00BA329B"/>
    <w:rsid w:val="00BA36EE"/>
    <w:rsid w:val="00BB23F5"/>
    <w:rsid w:val="00BB439C"/>
    <w:rsid w:val="00BC5227"/>
    <w:rsid w:val="00BE265A"/>
    <w:rsid w:val="00BF6CF5"/>
    <w:rsid w:val="00C06785"/>
    <w:rsid w:val="00C06CF0"/>
    <w:rsid w:val="00C10A57"/>
    <w:rsid w:val="00C22280"/>
    <w:rsid w:val="00C2301C"/>
    <w:rsid w:val="00C23C26"/>
    <w:rsid w:val="00C26679"/>
    <w:rsid w:val="00C339A5"/>
    <w:rsid w:val="00C564B0"/>
    <w:rsid w:val="00C637CF"/>
    <w:rsid w:val="00C663B1"/>
    <w:rsid w:val="00C676B7"/>
    <w:rsid w:val="00C67C1D"/>
    <w:rsid w:val="00C70EB8"/>
    <w:rsid w:val="00C765A4"/>
    <w:rsid w:val="00C77883"/>
    <w:rsid w:val="00C96D8A"/>
    <w:rsid w:val="00CB108B"/>
    <w:rsid w:val="00CB23ED"/>
    <w:rsid w:val="00CB3A2A"/>
    <w:rsid w:val="00CC0AA5"/>
    <w:rsid w:val="00CC23D3"/>
    <w:rsid w:val="00CD37AD"/>
    <w:rsid w:val="00CD5FE6"/>
    <w:rsid w:val="00CE5BFF"/>
    <w:rsid w:val="00CF56E6"/>
    <w:rsid w:val="00CF760D"/>
    <w:rsid w:val="00D07FAA"/>
    <w:rsid w:val="00D113A6"/>
    <w:rsid w:val="00D12129"/>
    <w:rsid w:val="00D207C1"/>
    <w:rsid w:val="00D23504"/>
    <w:rsid w:val="00D24005"/>
    <w:rsid w:val="00D30CF8"/>
    <w:rsid w:val="00D3162B"/>
    <w:rsid w:val="00D32C86"/>
    <w:rsid w:val="00D35198"/>
    <w:rsid w:val="00D44BC5"/>
    <w:rsid w:val="00D455B9"/>
    <w:rsid w:val="00D46E6F"/>
    <w:rsid w:val="00D46F79"/>
    <w:rsid w:val="00D52F92"/>
    <w:rsid w:val="00D5405A"/>
    <w:rsid w:val="00D553CE"/>
    <w:rsid w:val="00D553D7"/>
    <w:rsid w:val="00D609C4"/>
    <w:rsid w:val="00D61725"/>
    <w:rsid w:val="00D67E07"/>
    <w:rsid w:val="00D75AB3"/>
    <w:rsid w:val="00D76981"/>
    <w:rsid w:val="00D825B7"/>
    <w:rsid w:val="00D82A0B"/>
    <w:rsid w:val="00D90337"/>
    <w:rsid w:val="00DA2BEE"/>
    <w:rsid w:val="00DA6CF0"/>
    <w:rsid w:val="00DA7244"/>
    <w:rsid w:val="00DB1AEA"/>
    <w:rsid w:val="00DC6BD2"/>
    <w:rsid w:val="00DC7FB3"/>
    <w:rsid w:val="00DD12B8"/>
    <w:rsid w:val="00DD13FE"/>
    <w:rsid w:val="00DD17F0"/>
    <w:rsid w:val="00DD60AE"/>
    <w:rsid w:val="00DD7057"/>
    <w:rsid w:val="00DE1CD1"/>
    <w:rsid w:val="00DE5FC5"/>
    <w:rsid w:val="00DE7836"/>
    <w:rsid w:val="00DF1ED7"/>
    <w:rsid w:val="00DF4628"/>
    <w:rsid w:val="00DF761D"/>
    <w:rsid w:val="00DF77D0"/>
    <w:rsid w:val="00E01E78"/>
    <w:rsid w:val="00E06304"/>
    <w:rsid w:val="00E11B64"/>
    <w:rsid w:val="00E2208B"/>
    <w:rsid w:val="00E32C17"/>
    <w:rsid w:val="00E3308A"/>
    <w:rsid w:val="00E4054F"/>
    <w:rsid w:val="00E4295E"/>
    <w:rsid w:val="00E42F80"/>
    <w:rsid w:val="00E43956"/>
    <w:rsid w:val="00E4554B"/>
    <w:rsid w:val="00E5122C"/>
    <w:rsid w:val="00E52E32"/>
    <w:rsid w:val="00E55E64"/>
    <w:rsid w:val="00E61C9B"/>
    <w:rsid w:val="00E61DFE"/>
    <w:rsid w:val="00E64D78"/>
    <w:rsid w:val="00E66A36"/>
    <w:rsid w:val="00E758E5"/>
    <w:rsid w:val="00E90CB1"/>
    <w:rsid w:val="00EA488A"/>
    <w:rsid w:val="00EC24DA"/>
    <w:rsid w:val="00EC5CD9"/>
    <w:rsid w:val="00ED17E1"/>
    <w:rsid w:val="00ED1C09"/>
    <w:rsid w:val="00ED2356"/>
    <w:rsid w:val="00ED526F"/>
    <w:rsid w:val="00ED6697"/>
    <w:rsid w:val="00ED7DC0"/>
    <w:rsid w:val="00EE0022"/>
    <w:rsid w:val="00EE1548"/>
    <w:rsid w:val="00EE6BC4"/>
    <w:rsid w:val="00EF460D"/>
    <w:rsid w:val="00EF79F4"/>
    <w:rsid w:val="00F052D8"/>
    <w:rsid w:val="00F14521"/>
    <w:rsid w:val="00F164ED"/>
    <w:rsid w:val="00F17FD5"/>
    <w:rsid w:val="00F212C7"/>
    <w:rsid w:val="00F23429"/>
    <w:rsid w:val="00F258B8"/>
    <w:rsid w:val="00F335C9"/>
    <w:rsid w:val="00F33E2E"/>
    <w:rsid w:val="00F35B16"/>
    <w:rsid w:val="00F3696D"/>
    <w:rsid w:val="00F42761"/>
    <w:rsid w:val="00F431BE"/>
    <w:rsid w:val="00F45A77"/>
    <w:rsid w:val="00F525BE"/>
    <w:rsid w:val="00F573BC"/>
    <w:rsid w:val="00F57791"/>
    <w:rsid w:val="00F6546E"/>
    <w:rsid w:val="00F7086C"/>
    <w:rsid w:val="00F71678"/>
    <w:rsid w:val="00F7285D"/>
    <w:rsid w:val="00F74E23"/>
    <w:rsid w:val="00F84577"/>
    <w:rsid w:val="00F95956"/>
    <w:rsid w:val="00FA045C"/>
    <w:rsid w:val="00FA0BB7"/>
    <w:rsid w:val="00FA1499"/>
    <w:rsid w:val="00FA2359"/>
    <w:rsid w:val="00FB7C6A"/>
    <w:rsid w:val="00FC3AA6"/>
    <w:rsid w:val="00FD19D7"/>
    <w:rsid w:val="00FD2622"/>
    <w:rsid w:val="00FD67C7"/>
    <w:rsid w:val="00FE036A"/>
    <w:rsid w:val="00FE3093"/>
    <w:rsid w:val="00FE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jc w:val="center"/>
      <w:outlineLvl w:val="0"/>
    </w:pPr>
    <w:rPr>
      <w:rFonts w:ascii="FifthAve" w:hAnsi="FifthAve"/>
      <w:b/>
      <w:bCs/>
      <w:color w:val="000000"/>
      <w:sz w:val="64"/>
      <w:szCs w:val="64"/>
    </w:rPr>
  </w:style>
  <w:style w:type="paragraph" w:styleId="berschrift2">
    <w:name w:val="heading 2"/>
    <w:basedOn w:val="Standard"/>
    <w:next w:val="Standard"/>
    <w:link w:val="berschrift2Zchn"/>
    <w:qFormat/>
    <w:pPr>
      <w:keepNext/>
      <w:overflowPunct w:val="0"/>
      <w:autoSpaceDE w:val="0"/>
      <w:autoSpaceDN w:val="0"/>
      <w:adjustRightInd w:val="0"/>
      <w:jc w:val="center"/>
      <w:outlineLvl w:val="1"/>
    </w:pPr>
    <w:rPr>
      <w:rFonts w:ascii="Arial" w:hAnsi="Arial" w:cs="Arial"/>
      <w:b/>
      <w:bCs/>
      <w:sz w:val="32"/>
    </w:rPr>
  </w:style>
  <w:style w:type="paragraph" w:styleId="berschrift3">
    <w:name w:val="heading 3"/>
    <w:basedOn w:val="Standard"/>
    <w:next w:val="Standard"/>
    <w:qFormat/>
    <w:pPr>
      <w:keepNext/>
      <w:ind w:left="720"/>
      <w:outlineLvl w:val="2"/>
    </w:pPr>
    <w:rPr>
      <w:b/>
      <w:bCs/>
      <w:i/>
      <w:iCs/>
      <w:sz w:val="28"/>
      <w:u w:val="single"/>
    </w:rPr>
  </w:style>
  <w:style w:type="paragraph" w:styleId="berschrift4">
    <w:name w:val="heading 4"/>
    <w:basedOn w:val="Standard"/>
    <w:next w:val="Standard"/>
    <w:link w:val="berschrift4Zchn"/>
    <w:qFormat/>
    <w:pPr>
      <w:keepNext/>
      <w:autoSpaceDE w:val="0"/>
      <w:autoSpaceDN w:val="0"/>
      <w:adjustRightInd w:val="0"/>
      <w:jc w:val="center"/>
      <w:outlineLvl w:val="3"/>
    </w:pPr>
    <w:rPr>
      <w:rFonts w:ascii="Gill Sans MT Shadow" w:hAnsi="Gill Sans MT Shadow" w:cs="Courier New"/>
      <w:b/>
      <w:bCs/>
      <w:sz w:val="72"/>
      <w:szCs w:val="48"/>
      <w:u w:val="single"/>
    </w:rPr>
  </w:style>
  <w:style w:type="paragraph" w:styleId="berschrift5">
    <w:name w:val="heading 5"/>
    <w:basedOn w:val="Standard"/>
    <w:next w:val="Standard"/>
    <w:link w:val="berschrift5Zchn"/>
    <w:qFormat/>
    <w:pPr>
      <w:keepNext/>
      <w:outlineLvl w:val="4"/>
    </w:pPr>
    <w:rPr>
      <w:b/>
      <w:bCs/>
      <w:sz w:val="32"/>
      <w:szCs w:val="28"/>
    </w:rPr>
  </w:style>
  <w:style w:type="paragraph" w:styleId="berschrift6">
    <w:name w:val="heading 6"/>
    <w:basedOn w:val="Standard"/>
    <w:next w:val="Standard"/>
    <w:link w:val="berschrift6Zchn"/>
    <w:qFormat/>
    <w:pPr>
      <w:keepNext/>
      <w:autoSpaceDE w:val="0"/>
      <w:autoSpaceDN w:val="0"/>
      <w:adjustRightInd w:val="0"/>
      <w:jc w:val="center"/>
      <w:outlineLvl w:val="5"/>
    </w:pPr>
    <w:rPr>
      <w:color w:val="151515"/>
      <w:sz w:val="32"/>
      <w:u w:val="single"/>
    </w:rPr>
  </w:style>
  <w:style w:type="paragraph" w:styleId="berschrift7">
    <w:name w:val="heading 7"/>
    <w:basedOn w:val="Standard"/>
    <w:next w:val="Standard"/>
    <w:link w:val="berschrift7Zchn"/>
    <w:qFormat/>
    <w:pPr>
      <w:keepNext/>
      <w:outlineLvl w:val="6"/>
    </w:pPr>
    <w:rPr>
      <w:rFonts w:ascii="Arial" w:hAnsi="Arial" w:cs="Arial"/>
      <w:sz w:val="32"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sz w:val="28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sz w:val="32"/>
      <w:szCs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overflowPunct w:val="0"/>
      <w:autoSpaceDE w:val="0"/>
      <w:autoSpaceDN w:val="0"/>
      <w:adjustRightInd w:val="0"/>
    </w:pPr>
    <w:rPr>
      <w:b/>
      <w:bCs/>
      <w:sz w:val="28"/>
      <w:szCs w:val="20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link w:val="Textkrper2Zchn"/>
    <w:pPr>
      <w:spacing w:after="120" w:line="480" w:lineRule="auto"/>
    </w:pPr>
  </w:style>
  <w:style w:type="paragraph" w:styleId="Fuzeile">
    <w:name w:val="footer"/>
    <w:basedOn w:val="Standard"/>
    <w:link w:val="FuzeileZchn"/>
    <w:semiHidden/>
    <w:pPr>
      <w:tabs>
        <w:tab w:val="center" w:pos="4536"/>
        <w:tab w:val="right" w:pos="9072"/>
      </w:tabs>
    </w:pPr>
    <w:rPr>
      <w:sz w:val="20"/>
      <w:szCs w:val="20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</w:style>
  <w:style w:type="character" w:customStyle="1" w:styleId="grau">
    <w:name w:val="grau"/>
    <w:basedOn w:val="Absatz-Standardschriftart"/>
  </w:style>
  <w:style w:type="character" w:customStyle="1" w:styleId="schwarz">
    <w:name w:val="schwarz"/>
    <w:basedOn w:val="Absatz-Standardschriftart"/>
  </w:style>
  <w:style w:type="character" w:customStyle="1" w:styleId="blau">
    <w:name w:val="blau"/>
    <w:basedOn w:val="Absatz-Standardschriftart"/>
  </w:style>
  <w:style w:type="character" w:customStyle="1" w:styleId="auswahl">
    <w:name w:val="auswahl"/>
    <w:basedOn w:val="Absatz-Standardschriftart"/>
  </w:style>
  <w:style w:type="character" w:styleId="Fett">
    <w:name w:val="Strong"/>
    <w:uiPriority w:val="22"/>
    <w:qFormat/>
    <w:rPr>
      <w:b/>
      <w:bCs/>
    </w:rPr>
  </w:style>
  <w:style w:type="character" w:styleId="Seitenzahl">
    <w:name w:val="page number"/>
    <w:basedOn w:val="Absatz-Standardschriftart"/>
    <w:semiHidden/>
  </w:style>
  <w:style w:type="paragraph" w:styleId="Textkrper3">
    <w:name w:val="Body Text 3"/>
    <w:basedOn w:val="Standard"/>
    <w:semiHidden/>
    <w:pPr>
      <w:autoSpaceDE w:val="0"/>
      <w:autoSpaceDN w:val="0"/>
      <w:adjustRightInd w:val="0"/>
    </w:pPr>
    <w:rPr>
      <w:b/>
      <w:color w:val="151515"/>
      <w:vertAlign w:val="superscript"/>
    </w:rPr>
  </w:style>
  <w:style w:type="character" w:customStyle="1" w:styleId="berschrift3Zchn">
    <w:name w:val="Überschrift 3 Zchn"/>
    <w:rPr>
      <w:b/>
      <w:bCs/>
      <w:i/>
      <w:iCs/>
      <w:sz w:val="28"/>
      <w:szCs w:val="24"/>
      <w:u w:val="single"/>
    </w:rPr>
  </w:style>
  <w:style w:type="character" w:customStyle="1" w:styleId="berschrift9Zchn">
    <w:name w:val="Überschrift 9 Zchn"/>
    <w:rPr>
      <w:b/>
      <w:sz w:val="32"/>
      <w:szCs w:val="28"/>
      <w:u w:val="single"/>
    </w:rPr>
  </w:style>
  <w:style w:type="character" w:customStyle="1" w:styleId="KopfzeileZchn">
    <w:name w:val="Kopfzeile Zchn"/>
    <w:link w:val="Kopfzeile"/>
    <w:uiPriority w:val="99"/>
    <w:rsid w:val="00C26679"/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semiHidden/>
    <w:rsid w:val="00917B71"/>
  </w:style>
  <w:style w:type="table" w:customStyle="1" w:styleId="Tabellengitternetz">
    <w:name w:val="Tabellengitternetz"/>
    <w:basedOn w:val="NormaleTabelle"/>
    <w:uiPriority w:val="59"/>
    <w:rsid w:val="00F212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7Zchn">
    <w:name w:val="Überschrift 7 Zchn"/>
    <w:link w:val="berschrift7"/>
    <w:rsid w:val="009C6179"/>
    <w:rPr>
      <w:rFonts w:ascii="Arial" w:hAnsi="Arial" w:cs="Arial"/>
      <w:sz w:val="32"/>
      <w:szCs w:val="24"/>
    </w:rPr>
  </w:style>
  <w:style w:type="character" w:customStyle="1" w:styleId="berschrift5Zchn">
    <w:name w:val="Überschrift 5 Zchn"/>
    <w:link w:val="berschrift5"/>
    <w:rsid w:val="003558E8"/>
    <w:rPr>
      <w:b/>
      <w:bCs/>
      <w:sz w:val="32"/>
      <w:szCs w:val="28"/>
    </w:rPr>
  </w:style>
  <w:style w:type="character" w:customStyle="1" w:styleId="berschrift6Zchn">
    <w:name w:val="Überschrift 6 Zchn"/>
    <w:link w:val="berschrift6"/>
    <w:rsid w:val="003558E8"/>
    <w:rPr>
      <w:color w:val="151515"/>
      <w:sz w:val="32"/>
      <w:szCs w:val="24"/>
      <w:u w:val="single"/>
    </w:rPr>
  </w:style>
  <w:style w:type="paragraph" w:customStyle="1" w:styleId="Default">
    <w:name w:val="Default"/>
    <w:rsid w:val="00D32C8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berschrift2Zchn">
    <w:name w:val="Überschrift 2 Zchn"/>
    <w:link w:val="berschrift2"/>
    <w:rsid w:val="005E269A"/>
    <w:rPr>
      <w:rFonts w:ascii="Arial" w:hAnsi="Arial" w:cs="Arial"/>
      <w:b/>
      <w:bCs/>
      <w:sz w:val="32"/>
      <w:szCs w:val="24"/>
    </w:rPr>
  </w:style>
  <w:style w:type="character" w:customStyle="1" w:styleId="Textkrper2Zchn">
    <w:name w:val="Textkörper 2 Zchn"/>
    <w:link w:val="Textkrper2"/>
    <w:rsid w:val="00DA7244"/>
    <w:rPr>
      <w:sz w:val="24"/>
      <w:szCs w:val="24"/>
    </w:rPr>
  </w:style>
  <w:style w:type="paragraph" w:customStyle="1" w:styleId="bodytext">
    <w:name w:val="bodytext"/>
    <w:basedOn w:val="Standard"/>
    <w:rsid w:val="000D3168"/>
    <w:pPr>
      <w:spacing w:before="100" w:beforeAutospacing="1" w:after="100" w:afterAutospacing="1"/>
    </w:pPr>
  </w:style>
  <w:style w:type="character" w:customStyle="1" w:styleId="berschrift4Zchn">
    <w:name w:val="Überschrift 4 Zchn"/>
    <w:link w:val="berschrift4"/>
    <w:rsid w:val="00DE1CD1"/>
    <w:rPr>
      <w:rFonts w:ascii="Gill Sans MT Shadow" w:hAnsi="Gill Sans MT Shadow" w:cs="Courier New"/>
      <w:b/>
      <w:bCs/>
      <w:sz w:val="72"/>
      <w:szCs w:val="48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7D3A7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BF6C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Betreff">
    <w:name w:val="Betreff"/>
    <w:basedOn w:val="Standard"/>
    <w:rsid w:val="00433353"/>
    <w:pPr>
      <w:spacing w:after="240"/>
      <w:ind w:right="1985"/>
    </w:pPr>
    <w:rPr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jc w:val="center"/>
      <w:outlineLvl w:val="0"/>
    </w:pPr>
    <w:rPr>
      <w:rFonts w:ascii="FifthAve" w:hAnsi="FifthAve"/>
      <w:b/>
      <w:bCs/>
      <w:color w:val="000000"/>
      <w:sz w:val="64"/>
      <w:szCs w:val="64"/>
    </w:rPr>
  </w:style>
  <w:style w:type="paragraph" w:styleId="berschrift2">
    <w:name w:val="heading 2"/>
    <w:basedOn w:val="Standard"/>
    <w:next w:val="Standard"/>
    <w:link w:val="berschrift2Zchn"/>
    <w:qFormat/>
    <w:pPr>
      <w:keepNext/>
      <w:overflowPunct w:val="0"/>
      <w:autoSpaceDE w:val="0"/>
      <w:autoSpaceDN w:val="0"/>
      <w:adjustRightInd w:val="0"/>
      <w:jc w:val="center"/>
      <w:outlineLvl w:val="1"/>
    </w:pPr>
    <w:rPr>
      <w:rFonts w:ascii="Arial" w:hAnsi="Arial" w:cs="Arial"/>
      <w:b/>
      <w:bCs/>
      <w:sz w:val="32"/>
    </w:rPr>
  </w:style>
  <w:style w:type="paragraph" w:styleId="berschrift3">
    <w:name w:val="heading 3"/>
    <w:basedOn w:val="Standard"/>
    <w:next w:val="Standard"/>
    <w:qFormat/>
    <w:pPr>
      <w:keepNext/>
      <w:ind w:left="720"/>
      <w:outlineLvl w:val="2"/>
    </w:pPr>
    <w:rPr>
      <w:b/>
      <w:bCs/>
      <w:i/>
      <w:iCs/>
      <w:sz w:val="28"/>
      <w:u w:val="single"/>
    </w:rPr>
  </w:style>
  <w:style w:type="paragraph" w:styleId="berschrift4">
    <w:name w:val="heading 4"/>
    <w:basedOn w:val="Standard"/>
    <w:next w:val="Standard"/>
    <w:link w:val="berschrift4Zchn"/>
    <w:qFormat/>
    <w:pPr>
      <w:keepNext/>
      <w:autoSpaceDE w:val="0"/>
      <w:autoSpaceDN w:val="0"/>
      <w:adjustRightInd w:val="0"/>
      <w:jc w:val="center"/>
      <w:outlineLvl w:val="3"/>
    </w:pPr>
    <w:rPr>
      <w:rFonts w:ascii="Gill Sans MT Shadow" w:hAnsi="Gill Sans MT Shadow" w:cs="Courier New"/>
      <w:b/>
      <w:bCs/>
      <w:sz w:val="72"/>
      <w:szCs w:val="48"/>
      <w:u w:val="single"/>
    </w:rPr>
  </w:style>
  <w:style w:type="paragraph" w:styleId="berschrift5">
    <w:name w:val="heading 5"/>
    <w:basedOn w:val="Standard"/>
    <w:next w:val="Standard"/>
    <w:link w:val="berschrift5Zchn"/>
    <w:qFormat/>
    <w:pPr>
      <w:keepNext/>
      <w:outlineLvl w:val="4"/>
    </w:pPr>
    <w:rPr>
      <w:b/>
      <w:bCs/>
      <w:sz w:val="32"/>
      <w:szCs w:val="28"/>
    </w:rPr>
  </w:style>
  <w:style w:type="paragraph" w:styleId="berschrift6">
    <w:name w:val="heading 6"/>
    <w:basedOn w:val="Standard"/>
    <w:next w:val="Standard"/>
    <w:link w:val="berschrift6Zchn"/>
    <w:qFormat/>
    <w:pPr>
      <w:keepNext/>
      <w:autoSpaceDE w:val="0"/>
      <w:autoSpaceDN w:val="0"/>
      <w:adjustRightInd w:val="0"/>
      <w:jc w:val="center"/>
      <w:outlineLvl w:val="5"/>
    </w:pPr>
    <w:rPr>
      <w:color w:val="151515"/>
      <w:sz w:val="32"/>
      <w:u w:val="single"/>
    </w:rPr>
  </w:style>
  <w:style w:type="paragraph" w:styleId="berschrift7">
    <w:name w:val="heading 7"/>
    <w:basedOn w:val="Standard"/>
    <w:next w:val="Standard"/>
    <w:link w:val="berschrift7Zchn"/>
    <w:qFormat/>
    <w:pPr>
      <w:keepNext/>
      <w:outlineLvl w:val="6"/>
    </w:pPr>
    <w:rPr>
      <w:rFonts w:ascii="Arial" w:hAnsi="Arial" w:cs="Arial"/>
      <w:sz w:val="32"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sz w:val="28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sz w:val="32"/>
      <w:szCs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overflowPunct w:val="0"/>
      <w:autoSpaceDE w:val="0"/>
      <w:autoSpaceDN w:val="0"/>
      <w:adjustRightInd w:val="0"/>
    </w:pPr>
    <w:rPr>
      <w:b/>
      <w:bCs/>
      <w:sz w:val="28"/>
      <w:szCs w:val="20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link w:val="Textkrper2Zchn"/>
    <w:pPr>
      <w:spacing w:after="120" w:line="480" w:lineRule="auto"/>
    </w:pPr>
  </w:style>
  <w:style w:type="paragraph" w:styleId="Fuzeile">
    <w:name w:val="footer"/>
    <w:basedOn w:val="Standard"/>
    <w:link w:val="FuzeileZchn"/>
    <w:semiHidden/>
    <w:pPr>
      <w:tabs>
        <w:tab w:val="center" w:pos="4536"/>
        <w:tab w:val="right" w:pos="9072"/>
      </w:tabs>
    </w:pPr>
    <w:rPr>
      <w:sz w:val="20"/>
      <w:szCs w:val="20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</w:style>
  <w:style w:type="character" w:customStyle="1" w:styleId="grau">
    <w:name w:val="grau"/>
    <w:basedOn w:val="Absatz-Standardschriftart"/>
  </w:style>
  <w:style w:type="character" w:customStyle="1" w:styleId="schwarz">
    <w:name w:val="schwarz"/>
    <w:basedOn w:val="Absatz-Standardschriftart"/>
  </w:style>
  <w:style w:type="character" w:customStyle="1" w:styleId="blau">
    <w:name w:val="blau"/>
    <w:basedOn w:val="Absatz-Standardschriftart"/>
  </w:style>
  <w:style w:type="character" w:customStyle="1" w:styleId="auswahl">
    <w:name w:val="auswahl"/>
    <w:basedOn w:val="Absatz-Standardschriftart"/>
  </w:style>
  <w:style w:type="character" w:styleId="Fett">
    <w:name w:val="Strong"/>
    <w:uiPriority w:val="22"/>
    <w:qFormat/>
    <w:rPr>
      <w:b/>
      <w:bCs/>
    </w:rPr>
  </w:style>
  <w:style w:type="character" w:styleId="Seitenzahl">
    <w:name w:val="page number"/>
    <w:basedOn w:val="Absatz-Standardschriftart"/>
    <w:semiHidden/>
  </w:style>
  <w:style w:type="paragraph" w:styleId="Textkrper3">
    <w:name w:val="Body Text 3"/>
    <w:basedOn w:val="Standard"/>
    <w:semiHidden/>
    <w:pPr>
      <w:autoSpaceDE w:val="0"/>
      <w:autoSpaceDN w:val="0"/>
      <w:adjustRightInd w:val="0"/>
    </w:pPr>
    <w:rPr>
      <w:b/>
      <w:color w:val="151515"/>
      <w:vertAlign w:val="superscript"/>
    </w:rPr>
  </w:style>
  <w:style w:type="character" w:customStyle="1" w:styleId="berschrift3Zchn">
    <w:name w:val="Überschrift 3 Zchn"/>
    <w:rPr>
      <w:b/>
      <w:bCs/>
      <w:i/>
      <w:iCs/>
      <w:sz w:val="28"/>
      <w:szCs w:val="24"/>
      <w:u w:val="single"/>
    </w:rPr>
  </w:style>
  <w:style w:type="character" w:customStyle="1" w:styleId="berschrift9Zchn">
    <w:name w:val="Überschrift 9 Zchn"/>
    <w:rPr>
      <w:b/>
      <w:sz w:val="32"/>
      <w:szCs w:val="28"/>
      <w:u w:val="single"/>
    </w:rPr>
  </w:style>
  <w:style w:type="character" w:customStyle="1" w:styleId="KopfzeileZchn">
    <w:name w:val="Kopfzeile Zchn"/>
    <w:link w:val="Kopfzeile"/>
    <w:uiPriority w:val="99"/>
    <w:rsid w:val="00C26679"/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semiHidden/>
    <w:rsid w:val="00917B71"/>
  </w:style>
  <w:style w:type="table" w:customStyle="1" w:styleId="Tabellengitternetz">
    <w:name w:val="Tabellengitternetz"/>
    <w:basedOn w:val="NormaleTabelle"/>
    <w:uiPriority w:val="59"/>
    <w:rsid w:val="00F212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7Zchn">
    <w:name w:val="Überschrift 7 Zchn"/>
    <w:link w:val="berschrift7"/>
    <w:rsid w:val="009C6179"/>
    <w:rPr>
      <w:rFonts w:ascii="Arial" w:hAnsi="Arial" w:cs="Arial"/>
      <w:sz w:val="32"/>
      <w:szCs w:val="24"/>
    </w:rPr>
  </w:style>
  <w:style w:type="character" w:customStyle="1" w:styleId="berschrift5Zchn">
    <w:name w:val="Überschrift 5 Zchn"/>
    <w:link w:val="berschrift5"/>
    <w:rsid w:val="003558E8"/>
    <w:rPr>
      <w:b/>
      <w:bCs/>
      <w:sz w:val="32"/>
      <w:szCs w:val="28"/>
    </w:rPr>
  </w:style>
  <w:style w:type="character" w:customStyle="1" w:styleId="berschrift6Zchn">
    <w:name w:val="Überschrift 6 Zchn"/>
    <w:link w:val="berschrift6"/>
    <w:rsid w:val="003558E8"/>
    <w:rPr>
      <w:color w:val="151515"/>
      <w:sz w:val="32"/>
      <w:szCs w:val="24"/>
      <w:u w:val="single"/>
    </w:rPr>
  </w:style>
  <w:style w:type="paragraph" w:customStyle="1" w:styleId="Default">
    <w:name w:val="Default"/>
    <w:rsid w:val="00D32C8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berschrift2Zchn">
    <w:name w:val="Überschrift 2 Zchn"/>
    <w:link w:val="berschrift2"/>
    <w:rsid w:val="005E269A"/>
    <w:rPr>
      <w:rFonts w:ascii="Arial" w:hAnsi="Arial" w:cs="Arial"/>
      <w:b/>
      <w:bCs/>
      <w:sz w:val="32"/>
      <w:szCs w:val="24"/>
    </w:rPr>
  </w:style>
  <w:style w:type="character" w:customStyle="1" w:styleId="Textkrper2Zchn">
    <w:name w:val="Textkörper 2 Zchn"/>
    <w:link w:val="Textkrper2"/>
    <w:rsid w:val="00DA7244"/>
    <w:rPr>
      <w:sz w:val="24"/>
      <w:szCs w:val="24"/>
    </w:rPr>
  </w:style>
  <w:style w:type="paragraph" w:customStyle="1" w:styleId="bodytext">
    <w:name w:val="bodytext"/>
    <w:basedOn w:val="Standard"/>
    <w:rsid w:val="000D3168"/>
    <w:pPr>
      <w:spacing w:before="100" w:beforeAutospacing="1" w:after="100" w:afterAutospacing="1"/>
    </w:pPr>
  </w:style>
  <w:style w:type="character" w:customStyle="1" w:styleId="berschrift4Zchn">
    <w:name w:val="Überschrift 4 Zchn"/>
    <w:link w:val="berschrift4"/>
    <w:rsid w:val="00DE1CD1"/>
    <w:rPr>
      <w:rFonts w:ascii="Gill Sans MT Shadow" w:hAnsi="Gill Sans MT Shadow" w:cs="Courier New"/>
      <w:b/>
      <w:bCs/>
      <w:sz w:val="72"/>
      <w:szCs w:val="48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7D3A7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BF6C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Betreff">
    <w:name w:val="Betreff"/>
    <w:basedOn w:val="Standard"/>
    <w:rsid w:val="00433353"/>
    <w:pPr>
      <w:spacing w:after="240"/>
      <w:ind w:right="1985"/>
    </w:pPr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73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microsoft.com/office/2007/relationships/stylesWithEffects" Target="stylesWithEffects.xml"/><Relationship Id="rId15" Type="http://schemas.openxmlformats.org/officeDocument/2006/relationships/image" Target="media/image30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nwendungsdaten\Microsoft\Vorlagen\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2011-10-26T00:00:00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1925DD-903B-4D3C-9A8A-2BC4D495E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</Template>
  <TotalTime>0</TotalTime>
  <Pages>1</Pages>
  <Words>528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Mitglieder-Information         Nr. 11-2011 /November 2011</vt:lpstr>
    </vt:vector>
  </TitlesOfParts>
  <Company>X</Company>
  <LinksUpToDate>false</LinksUpToDate>
  <CharactersWithSpaces>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Mitglieder-Information         Nr. 11-2011 /November 2011</dc:title>
  <dc:creator>X</dc:creator>
  <cp:lastModifiedBy>Breite</cp:lastModifiedBy>
  <cp:revision>11</cp:revision>
  <cp:lastPrinted>2018-11-25T17:10:00Z</cp:lastPrinted>
  <dcterms:created xsi:type="dcterms:W3CDTF">2018-11-13T10:25:00Z</dcterms:created>
  <dcterms:modified xsi:type="dcterms:W3CDTF">2018-12-06T11:25:00Z</dcterms:modified>
</cp:coreProperties>
</file>